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E3A1C3" w14:textId="71FC4A4E" w:rsidR="00634808" w:rsidRDefault="00634808" w:rsidP="00F35FAC">
      <w:pPr>
        <w:pStyle w:val="Header"/>
        <w:rPr>
          <w:rFonts w:asciiTheme="minorHAnsi" w:hAnsiTheme="minorHAnsi"/>
          <w:noProof/>
          <w:lang w:val="sr-Latn-RS"/>
        </w:rPr>
      </w:pPr>
    </w:p>
    <w:p w14:paraId="76BB7FA7" w14:textId="77777777" w:rsidR="0084046B" w:rsidRDefault="0084046B" w:rsidP="00F35FAC">
      <w:pPr>
        <w:pStyle w:val="Header"/>
        <w:rPr>
          <w:rFonts w:asciiTheme="minorHAnsi" w:hAnsiTheme="minorHAnsi"/>
          <w:noProof/>
          <w:lang w:val="sr-Latn-RS"/>
        </w:rPr>
      </w:pPr>
    </w:p>
    <w:p w14:paraId="469D3642" w14:textId="1AF03A3C" w:rsidR="00634808" w:rsidRPr="0083675C" w:rsidRDefault="0083675C" w:rsidP="0083675C">
      <w:pPr>
        <w:pStyle w:val="Header"/>
        <w:jc w:val="center"/>
        <w:rPr>
          <w:rFonts w:ascii="Times New Roman" w:hAnsi="Times New Roman"/>
          <w:b/>
          <w:noProof/>
          <w:sz w:val="52"/>
          <w:szCs w:val="52"/>
          <w:lang w:val="sr-Cyrl-RS"/>
        </w:rPr>
      </w:pPr>
      <w:r w:rsidRPr="0083675C">
        <w:rPr>
          <w:rFonts w:ascii="Times New Roman" w:hAnsi="Times New Roman"/>
          <w:b/>
          <w:noProof/>
          <w:sz w:val="52"/>
          <w:szCs w:val="52"/>
          <w:lang w:val="sr-Cyrl-RS"/>
        </w:rPr>
        <w:t>О Б А В Е Ш Т Е Њ Е</w:t>
      </w:r>
    </w:p>
    <w:p w14:paraId="630946AE" w14:textId="77777777" w:rsidR="0083675C" w:rsidRPr="0083675C" w:rsidRDefault="0083675C" w:rsidP="007E6337">
      <w:pPr>
        <w:pStyle w:val="Header"/>
        <w:rPr>
          <w:rFonts w:ascii="Times New Roman" w:hAnsi="Times New Roman"/>
          <w:b/>
          <w:noProof/>
          <w:sz w:val="48"/>
          <w:szCs w:val="48"/>
          <w:lang w:val="sr-Cyrl-RS"/>
        </w:rPr>
      </w:pPr>
    </w:p>
    <w:p w14:paraId="39DBB7FB" w14:textId="77777777" w:rsidR="0084046B" w:rsidRPr="0084046B" w:rsidRDefault="0083675C" w:rsidP="0083675C">
      <w:pPr>
        <w:pStyle w:val="Header"/>
        <w:jc w:val="center"/>
        <w:rPr>
          <w:rFonts w:ascii="Times New Roman" w:hAnsi="Times New Roman"/>
          <w:b/>
          <w:noProof/>
          <w:sz w:val="36"/>
          <w:szCs w:val="36"/>
          <w:lang w:val="sr-Cyrl-RS"/>
        </w:rPr>
      </w:pPr>
      <w:r w:rsidRPr="0084046B">
        <w:rPr>
          <w:rFonts w:ascii="Times New Roman" w:hAnsi="Times New Roman"/>
          <w:b/>
          <w:noProof/>
          <w:sz w:val="36"/>
          <w:szCs w:val="36"/>
          <w:lang w:val="sr-Cyrl-RS"/>
        </w:rPr>
        <w:t xml:space="preserve">У среду, </w:t>
      </w:r>
      <w:r w:rsidR="0084046B" w:rsidRPr="0084046B">
        <w:rPr>
          <w:rFonts w:ascii="Times New Roman" w:hAnsi="Times New Roman"/>
          <w:b/>
          <w:noProof/>
          <w:sz w:val="36"/>
          <w:szCs w:val="36"/>
        </w:rPr>
        <w:t>27</w:t>
      </w:r>
      <w:r w:rsidRPr="0084046B">
        <w:rPr>
          <w:rFonts w:ascii="Times New Roman" w:hAnsi="Times New Roman"/>
          <w:b/>
          <w:noProof/>
          <w:sz w:val="36"/>
          <w:szCs w:val="36"/>
          <w:lang w:val="sr-Cyrl-RS"/>
        </w:rPr>
        <w:t xml:space="preserve">. </w:t>
      </w:r>
      <w:r w:rsidR="0084046B" w:rsidRPr="0084046B">
        <w:rPr>
          <w:rFonts w:ascii="Times New Roman" w:hAnsi="Times New Roman"/>
          <w:b/>
          <w:noProof/>
          <w:sz w:val="36"/>
          <w:szCs w:val="36"/>
          <w:lang w:val="sr-Cyrl-RS"/>
        </w:rPr>
        <w:t>новембра</w:t>
      </w:r>
      <w:r w:rsidRPr="0084046B">
        <w:rPr>
          <w:rFonts w:ascii="Times New Roman" w:hAnsi="Times New Roman"/>
          <w:b/>
          <w:noProof/>
          <w:sz w:val="36"/>
          <w:szCs w:val="36"/>
          <w:lang w:val="sr-Cyrl-RS"/>
        </w:rPr>
        <w:t xml:space="preserve"> 201</w:t>
      </w:r>
      <w:r w:rsidR="001C30B5" w:rsidRPr="0084046B">
        <w:rPr>
          <w:rFonts w:ascii="Times New Roman" w:hAnsi="Times New Roman"/>
          <w:b/>
          <w:noProof/>
          <w:sz w:val="36"/>
          <w:szCs w:val="36"/>
          <w:lang w:val="sr-Cyrl-RS"/>
        </w:rPr>
        <w:t>9</w:t>
      </w:r>
      <w:r w:rsidRPr="0084046B">
        <w:rPr>
          <w:rFonts w:ascii="Times New Roman" w:hAnsi="Times New Roman"/>
          <w:b/>
          <w:noProof/>
          <w:sz w:val="36"/>
          <w:szCs w:val="36"/>
          <w:lang w:val="sr-Cyrl-RS"/>
        </w:rPr>
        <w:t>. год.</w:t>
      </w:r>
      <w:r w:rsidR="002F4625" w:rsidRPr="0084046B">
        <w:rPr>
          <w:rFonts w:ascii="Times New Roman" w:hAnsi="Times New Roman"/>
          <w:b/>
          <w:noProof/>
          <w:sz w:val="36"/>
          <w:szCs w:val="36"/>
          <w:lang w:val="sr-Cyrl-RS"/>
        </w:rPr>
        <w:t xml:space="preserve"> </w:t>
      </w:r>
      <w:r w:rsidRPr="0084046B">
        <w:rPr>
          <w:rFonts w:ascii="Times New Roman" w:hAnsi="Times New Roman"/>
          <w:b/>
          <w:noProof/>
          <w:sz w:val="36"/>
          <w:szCs w:val="36"/>
          <w:lang w:val="sr-Cyrl-RS"/>
        </w:rPr>
        <w:t>у 1</w:t>
      </w:r>
      <w:r w:rsidR="0084046B" w:rsidRPr="0084046B">
        <w:rPr>
          <w:rFonts w:ascii="Times New Roman" w:hAnsi="Times New Roman"/>
          <w:b/>
          <w:noProof/>
          <w:sz w:val="36"/>
          <w:szCs w:val="36"/>
          <w:lang w:val="sr-Cyrl-RS"/>
        </w:rPr>
        <w:t>7</w:t>
      </w:r>
      <w:r w:rsidRPr="0084046B">
        <w:rPr>
          <w:rFonts w:ascii="Times New Roman" w:hAnsi="Times New Roman"/>
          <w:b/>
          <w:noProof/>
          <w:sz w:val="36"/>
          <w:szCs w:val="36"/>
          <w:lang w:val="sr-Cyrl-RS"/>
        </w:rPr>
        <w:t xml:space="preserve"> часова</w:t>
      </w:r>
    </w:p>
    <w:p w14:paraId="2385C611" w14:textId="5FF285A4" w:rsidR="0084046B" w:rsidRPr="0084046B" w:rsidRDefault="0083675C" w:rsidP="0083675C">
      <w:pPr>
        <w:pStyle w:val="Header"/>
        <w:jc w:val="center"/>
        <w:rPr>
          <w:rFonts w:ascii="Times New Roman" w:hAnsi="Times New Roman"/>
          <w:b/>
          <w:noProof/>
          <w:sz w:val="36"/>
          <w:szCs w:val="36"/>
          <w:lang w:val="sr-Cyrl-RS"/>
        </w:rPr>
      </w:pPr>
      <w:r w:rsidRPr="0084046B">
        <w:rPr>
          <w:rFonts w:ascii="Times New Roman" w:hAnsi="Times New Roman"/>
          <w:b/>
          <w:noProof/>
          <w:sz w:val="36"/>
          <w:szCs w:val="36"/>
          <w:lang w:val="sr-Cyrl-RS"/>
        </w:rPr>
        <w:t xml:space="preserve">у </w:t>
      </w:r>
      <w:r w:rsidR="002F4625" w:rsidRPr="0084046B">
        <w:rPr>
          <w:rFonts w:ascii="Times New Roman" w:hAnsi="Times New Roman"/>
          <w:b/>
          <w:noProof/>
          <w:sz w:val="36"/>
          <w:szCs w:val="36"/>
          <w:lang w:val="sr-Cyrl-RS"/>
        </w:rPr>
        <w:t>плавој сали рачунског центра</w:t>
      </w:r>
      <w:r w:rsidRPr="0084046B">
        <w:rPr>
          <w:rFonts w:ascii="Times New Roman" w:hAnsi="Times New Roman"/>
          <w:b/>
          <w:noProof/>
          <w:sz w:val="36"/>
          <w:szCs w:val="36"/>
          <w:lang w:val="sr-Cyrl-RS"/>
        </w:rPr>
        <w:t xml:space="preserve"> </w:t>
      </w:r>
      <w:r w:rsidR="0084046B" w:rsidRPr="0084046B">
        <w:rPr>
          <w:rFonts w:ascii="Times New Roman" w:hAnsi="Times New Roman"/>
          <w:b/>
          <w:noProof/>
          <w:sz w:val="36"/>
          <w:szCs w:val="36"/>
          <w:lang w:val="sr-Cyrl-RS"/>
        </w:rPr>
        <w:t>(</w:t>
      </w:r>
      <w:r w:rsidR="0084046B" w:rsidRPr="0084046B">
        <w:rPr>
          <w:rFonts w:ascii="Times New Roman" w:hAnsi="Times New Roman"/>
          <w:b/>
          <w:noProof/>
          <w:sz w:val="36"/>
          <w:szCs w:val="36"/>
          <w:lang w:val="sr-Latn-RS"/>
        </w:rPr>
        <w:t>III</w:t>
      </w:r>
      <w:r w:rsidR="0084046B" w:rsidRPr="0084046B">
        <w:rPr>
          <w:rFonts w:ascii="Times New Roman" w:hAnsi="Times New Roman"/>
          <w:b/>
          <w:noProof/>
          <w:sz w:val="36"/>
          <w:szCs w:val="36"/>
          <w:lang w:val="sr-Cyrl-RS"/>
        </w:rPr>
        <w:t xml:space="preserve"> спрат)</w:t>
      </w:r>
    </w:p>
    <w:p w14:paraId="57A7AC09" w14:textId="5E0C3033" w:rsidR="0083675C" w:rsidRPr="0084046B" w:rsidRDefault="0083675C" w:rsidP="0083675C">
      <w:pPr>
        <w:pStyle w:val="Header"/>
        <w:jc w:val="center"/>
        <w:rPr>
          <w:rFonts w:ascii="Times New Roman" w:hAnsi="Times New Roman"/>
          <w:b/>
          <w:noProof/>
          <w:sz w:val="36"/>
          <w:szCs w:val="36"/>
          <w:lang w:val="sr-Cyrl-RS"/>
        </w:rPr>
      </w:pPr>
      <w:r w:rsidRPr="0084046B">
        <w:rPr>
          <w:rFonts w:ascii="Times New Roman" w:hAnsi="Times New Roman"/>
          <w:b/>
          <w:noProof/>
          <w:sz w:val="36"/>
          <w:szCs w:val="36"/>
          <w:lang w:val="sr-Cyrl-RS"/>
        </w:rPr>
        <w:t>Факултета техничких наука у Чачку</w:t>
      </w:r>
    </w:p>
    <w:p w14:paraId="3AB2B980" w14:textId="77777777" w:rsidR="002F4625" w:rsidRDefault="002F4625" w:rsidP="0083675C">
      <w:pPr>
        <w:pStyle w:val="Header"/>
        <w:jc w:val="center"/>
        <w:rPr>
          <w:rFonts w:ascii="Times New Roman" w:hAnsi="Times New Roman"/>
          <w:b/>
          <w:noProof/>
          <w:sz w:val="36"/>
          <w:szCs w:val="36"/>
          <w:lang w:val="sr-Cyrl-RS"/>
        </w:rPr>
      </w:pPr>
    </w:p>
    <w:p w14:paraId="16C97734" w14:textId="75832570" w:rsidR="0083675C" w:rsidRPr="0083675C" w:rsidRDefault="0083675C" w:rsidP="002F4625">
      <w:pPr>
        <w:pStyle w:val="Header"/>
        <w:jc w:val="center"/>
        <w:rPr>
          <w:rFonts w:ascii="Times New Roman" w:hAnsi="Times New Roman"/>
          <w:b/>
          <w:noProof/>
          <w:sz w:val="36"/>
          <w:szCs w:val="36"/>
          <w:lang w:val="sr-Cyrl-RS"/>
        </w:rPr>
      </w:pPr>
      <w:r w:rsidRPr="0083675C">
        <w:rPr>
          <w:rFonts w:ascii="Times New Roman" w:hAnsi="Times New Roman"/>
          <w:b/>
          <w:noProof/>
          <w:sz w:val="36"/>
          <w:szCs w:val="36"/>
          <w:lang w:val="sr-Cyrl-RS"/>
        </w:rPr>
        <w:t>биће одржано предавање на тему:</w:t>
      </w:r>
    </w:p>
    <w:p w14:paraId="7CAC427B" w14:textId="77777777" w:rsidR="0083675C" w:rsidRPr="0083675C" w:rsidRDefault="0083675C" w:rsidP="0083675C">
      <w:pPr>
        <w:pStyle w:val="Header"/>
        <w:jc w:val="center"/>
        <w:rPr>
          <w:rFonts w:ascii="Times New Roman" w:hAnsi="Times New Roman"/>
          <w:b/>
          <w:noProof/>
          <w:sz w:val="36"/>
          <w:szCs w:val="36"/>
          <w:lang w:val="sr-Cyrl-RS"/>
        </w:rPr>
      </w:pPr>
    </w:p>
    <w:p w14:paraId="17B6C89C" w14:textId="239D845F" w:rsidR="0083675C" w:rsidRPr="0083675C" w:rsidRDefault="0084046B" w:rsidP="0084046B">
      <w:pPr>
        <w:pStyle w:val="Head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/>
          <w:b/>
          <w:noProof/>
          <w:sz w:val="48"/>
          <w:szCs w:val="48"/>
        </w:rPr>
      </w:pPr>
      <w:r>
        <w:rPr>
          <w:rFonts w:ascii="Times New Roman" w:hAnsi="Times New Roman"/>
          <w:b/>
          <w:noProof/>
          <w:sz w:val="48"/>
          <w:szCs w:val="48"/>
          <w:lang w:val="sr-Cyrl-RS"/>
        </w:rPr>
        <w:t>Примена правилника и стандарда за пројектовање, извођење и испитивање е</w:t>
      </w:r>
      <w:r>
        <w:rPr>
          <w:rFonts w:ascii="Times New Roman" w:hAnsi="Times New Roman"/>
          <w:b/>
          <w:noProof/>
          <w:sz w:val="48"/>
          <w:szCs w:val="48"/>
          <w:lang w:val="sr-Cyrl-RS"/>
        </w:rPr>
        <w:t>лектроенергетск</w:t>
      </w:r>
      <w:r>
        <w:rPr>
          <w:rFonts w:ascii="Times New Roman" w:hAnsi="Times New Roman"/>
          <w:b/>
          <w:noProof/>
          <w:sz w:val="48"/>
          <w:szCs w:val="48"/>
          <w:lang w:val="sr-Cyrl-RS"/>
        </w:rPr>
        <w:t>их</w:t>
      </w:r>
      <w:r>
        <w:rPr>
          <w:rFonts w:ascii="Times New Roman" w:hAnsi="Times New Roman"/>
          <w:b/>
          <w:noProof/>
          <w:sz w:val="48"/>
          <w:szCs w:val="48"/>
          <w:lang w:val="sr-Cyrl-RS"/>
        </w:rPr>
        <w:t xml:space="preserve"> инсталациј</w:t>
      </w:r>
      <w:r>
        <w:rPr>
          <w:rFonts w:ascii="Times New Roman" w:hAnsi="Times New Roman"/>
          <w:b/>
          <w:noProof/>
          <w:sz w:val="48"/>
          <w:szCs w:val="48"/>
          <w:lang w:val="sr-Cyrl-RS"/>
        </w:rPr>
        <w:t>а</w:t>
      </w:r>
      <w:r>
        <w:rPr>
          <w:rFonts w:ascii="Times New Roman" w:hAnsi="Times New Roman"/>
          <w:b/>
          <w:noProof/>
          <w:sz w:val="48"/>
          <w:szCs w:val="48"/>
          <w:lang w:val="sr-Cyrl-RS"/>
        </w:rPr>
        <w:t xml:space="preserve"> ниског напона</w:t>
      </w:r>
      <w:r>
        <w:rPr>
          <w:rFonts w:ascii="Times New Roman" w:hAnsi="Times New Roman"/>
          <w:b/>
          <w:noProof/>
          <w:sz w:val="48"/>
          <w:szCs w:val="48"/>
          <w:lang w:val="sr-Cyrl-RS"/>
        </w:rPr>
        <w:t xml:space="preserve"> – искуства из праксе</w:t>
      </w:r>
    </w:p>
    <w:p w14:paraId="69048CB6" w14:textId="34DAAB10" w:rsidR="0083675C" w:rsidRDefault="0083675C" w:rsidP="0083675C">
      <w:pPr>
        <w:pStyle w:val="Header"/>
        <w:jc w:val="left"/>
        <w:rPr>
          <w:rFonts w:ascii="Times New Roman" w:hAnsi="Times New Roman"/>
          <w:noProof/>
          <w:sz w:val="48"/>
          <w:szCs w:val="48"/>
        </w:rPr>
      </w:pPr>
    </w:p>
    <w:p w14:paraId="006B5D3F" w14:textId="77777777" w:rsidR="0084046B" w:rsidRDefault="0083675C" w:rsidP="0084046B">
      <w:pPr>
        <w:pStyle w:val="Header"/>
        <w:tabs>
          <w:tab w:val="clear" w:pos="4320"/>
          <w:tab w:val="center" w:pos="1418"/>
        </w:tabs>
        <w:jc w:val="left"/>
        <w:rPr>
          <w:rFonts w:ascii="Times New Roman" w:hAnsi="Times New Roman"/>
          <w:noProof/>
          <w:sz w:val="36"/>
          <w:szCs w:val="36"/>
          <w:lang w:val="sr-Cyrl-RS"/>
        </w:rPr>
      </w:pPr>
      <w:r w:rsidRPr="0083675C">
        <w:rPr>
          <w:rFonts w:ascii="Times New Roman" w:hAnsi="Times New Roman"/>
          <w:b/>
          <w:noProof/>
          <w:sz w:val="36"/>
          <w:szCs w:val="36"/>
          <w:lang w:val="sr-Cyrl-RS"/>
        </w:rPr>
        <w:t>Предавач</w:t>
      </w:r>
      <w:r w:rsidR="0084046B">
        <w:rPr>
          <w:rFonts w:ascii="Times New Roman" w:hAnsi="Times New Roman"/>
          <w:b/>
          <w:noProof/>
          <w:sz w:val="36"/>
          <w:szCs w:val="36"/>
          <w:lang w:val="sr-Cyrl-RS"/>
        </w:rPr>
        <w:t>и</w:t>
      </w:r>
      <w:r w:rsidRPr="0083675C">
        <w:rPr>
          <w:rFonts w:ascii="Times New Roman" w:hAnsi="Times New Roman"/>
          <w:b/>
          <w:noProof/>
          <w:sz w:val="36"/>
          <w:szCs w:val="36"/>
          <w:lang w:val="sr-Cyrl-RS"/>
        </w:rPr>
        <w:t>:</w:t>
      </w:r>
      <w:r w:rsidRPr="0083675C">
        <w:rPr>
          <w:rFonts w:ascii="Times New Roman" w:hAnsi="Times New Roman"/>
          <w:noProof/>
          <w:sz w:val="36"/>
          <w:szCs w:val="36"/>
          <w:lang w:val="sr-Cyrl-RS"/>
        </w:rPr>
        <w:t xml:space="preserve"> </w:t>
      </w:r>
    </w:p>
    <w:p w14:paraId="1276F816" w14:textId="12B159F3" w:rsidR="0084046B" w:rsidRDefault="0084046B" w:rsidP="00FE5459">
      <w:pPr>
        <w:pStyle w:val="Header"/>
        <w:tabs>
          <w:tab w:val="clear" w:pos="4320"/>
          <w:tab w:val="center" w:pos="1418"/>
        </w:tabs>
        <w:jc w:val="left"/>
        <w:rPr>
          <w:rFonts w:ascii="Times New Roman" w:hAnsi="Times New Roman"/>
          <w:noProof/>
          <w:sz w:val="36"/>
          <w:szCs w:val="36"/>
          <w:lang w:val="sr-Cyrl-RS"/>
        </w:rPr>
      </w:pPr>
      <w:r>
        <w:rPr>
          <w:rFonts w:ascii="Times New Roman" w:hAnsi="Times New Roman"/>
          <w:noProof/>
          <w:sz w:val="36"/>
          <w:szCs w:val="36"/>
          <w:lang w:val="sr-Cyrl-RS"/>
        </w:rPr>
        <w:t>Представници</w:t>
      </w:r>
      <w:r>
        <w:rPr>
          <w:rFonts w:ascii="Times New Roman" w:hAnsi="Times New Roman"/>
          <w:noProof/>
          <w:sz w:val="36"/>
          <w:szCs w:val="36"/>
          <w:lang w:val="sr-Cyrl-RS"/>
        </w:rPr>
        <w:t xml:space="preserve"> фирме </w:t>
      </w:r>
      <w:r w:rsidRPr="00FE5459">
        <w:rPr>
          <w:rFonts w:ascii="Times New Roman" w:hAnsi="Times New Roman"/>
          <w:i/>
          <w:iCs/>
          <w:noProof/>
          <w:sz w:val="36"/>
          <w:szCs w:val="36"/>
          <w:lang w:val="sr-Cyrl-RS"/>
        </w:rPr>
        <w:t>Ерић Е.Г. инжењеринг д.о.о.</w:t>
      </w:r>
      <w:r>
        <w:rPr>
          <w:rFonts w:ascii="Times New Roman" w:hAnsi="Times New Roman"/>
          <w:noProof/>
          <w:sz w:val="36"/>
          <w:szCs w:val="36"/>
          <w:lang w:val="sr-Cyrl-RS"/>
        </w:rPr>
        <w:t xml:space="preserve"> Чачак</w:t>
      </w:r>
      <w:r>
        <w:rPr>
          <w:rFonts w:ascii="Times New Roman" w:hAnsi="Times New Roman"/>
          <w:noProof/>
          <w:sz w:val="36"/>
          <w:szCs w:val="36"/>
          <w:lang w:val="sr-Cyrl-RS"/>
        </w:rPr>
        <w:t>:</w:t>
      </w:r>
      <w:bookmarkStart w:id="0" w:name="_GoBack"/>
      <w:bookmarkEnd w:id="0"/>
    </w:p>
    <w:p w14:paraId="26A8FA88" w14:textId="1DD13E18" w:rsidR="0084046B" w:rsidRDefault="0084046B" w:rsidP="0084046B">
      <w:pPr>
        <w:pStyle w:val="Header"/>
        <w:numPr>
          <w:ilvl w:val="0"/>
          <w:numId w:val="63"/>
        </w:numPr>
        <w:tabs>
          <w:tab w:val="clear" w:pos="4320"/>
          <w:tab w:val="center" w:pos="1418"/>
        </w:tabs>
        <w:ind w:left="709"/>
        <w:jc w:val="left"/>
        <w:rPr>
          <w:rFonts w:ascii="Times New Roman" w:hAnsi="Times New Roman"/>
          <w:noProof/>
          <w:sz w:val="36"/>
          <w:szCs w:val="36"/>
          <w:lang w:val="sr-Cyrl-RS"/>
        </w:rPr>
      </w:pPr>
      <w:r>
        <w:rPr>
          <w:rFonts w:ascii="Times New Roman" w:hAnsi="Times New Roman"/>
          <w:noProof/>
          <w:sz w:val="36"/>
          <w:szCs w:val="36"/>
          <w:lang w:val="sr-Cyrl-RS"/>
        </w:rPr>
        <w:t>Милан Ерић, дипл. инж. ел. (правилници)</w:t>
      </w:r>
    </w:p>
    <w:p w14:paraId="69B6F77C" w14:textId="6B8CD6EE" w:rsidR="0084046B" w:rsidRDefault="0084046B" w:rsidP="0084046B">
      <w:pPr>
        <w:pStyle w:val="Header"/>
        <w:numPr>
          <w:ilvl w:val="0"/>
          <w:numId w:val="63"/>
        </w:numPr>
        <w:tabs>
          <w:tab w:val="clear" w:pos="4320"/>
          <w:tab w:val="center" w:pos="1418"/>
        </w:tabs>
        <w:ind w:left="709"/>
        <w:jc w:val="left"/>
        <w:rPr>
          <w:rFonts w:ascii="Times New Roman" w:hAnsi="Times New Roman"/>
          <w:noProof/>
          <w:sz w:val="36"/>
          <w:szCs w:val="36"/>
          <w:lang w:val="sr-Cyrl-RS"/>
        </w:rPr>
      </w:pPr>
      <w:r>
        <w:rPr>
          <w:rFonts w:ascii="Times New Roman" w:hAnsi="Times New Roman"/>
          <w:noProof/>
          <w:sz w:val="36"/>
          <w:szCs w:val="36"/>
          <w:lang w:val="sr-Cyrl-RS"/>
        </w:rPr>
        <w:t>Дејан Рабреновић</w:t>
      </w:r>
      <w:r>
        <w:rPr>
          <w:rFonts w:ascii="Times New Roman" w:hAnsi="Times New Roman"/>
          <w:noProof/>
          <w:sz w:val="36"/>
          <w:szCs w:val="36"/>
          <w:lang w:val="sr-Cyrl-RS"/>
        </w:rPr>
        <w:t>, дипл. инж. ел.</w:t>
      </w:r>
      <w:r>
        <w:rPr>
          <w:rFonts w:ascii="Times New Roman" w:hAnsi="Times New Roman"/>
          <w:noProof/>
          <w:sz w:val="36"/>
          <w:szCs w:val="36"/>
          <w:lang w:val="sr-Cyrl-RS"/>
        </w:rPr>
        <w:t xml:space="preserve"> (испитивања)</w:t>
      </w:r>
    </w:p>
    <w:p w14:paraId="69A0287C" w14:textId="2A67BC71" w:rsidR="0084046B" w:rsidRDefault="0084046B" w:rsidP="0084046B">
      <w:pPr>
        <w:pStyle w:val="Header"/>
        <w:numPr>
          <w:ilvl w:val="0"/>
          <w:numId w:val="63"/>
        </w:numPr>
        <w:tabs>
          <w:tab w:val="clear" w:pos="4320"/>
          <w:tab w:val="center" w:pos="1418"/>
        </w:tabs>
        <w:ind w:left="709"/>
        <w:jc w:val="left"/>
        <w:rPr>
          <w:rFonts w:ascii="Times New Roman" w:hAnsi="Times New Roman"/>
          <w:noProof/>
          <w:sz w:val="36"/>
          <w:szCs w:val="36"/>
          <w:lang w:val="sr-Cyrl-RS"/>
        </w:rPr>
      </w:pPr>
      <w:r>
        <w:rPr>
          <w:rFonts w:ascii="Times New Roman" w:hAnsi="Times New Roman"/>
          <w:noProof/>
          <w:sz w:val="36"/>
          <w:szCs w:val="36"/>
          <w:lang w:val="sr-Cyrl-RS"/>
        </w:rPr>
        <w:t>Дарко Арсенијевић</w:t>
      </w:r>
      <w:r>
        <w:rPr>
          <w:rFonts w:ascii="Times New Roman" w:hAnsi="Times New Roman"/>
          <w:noProof/>
          <w:sz w:val="36"/>
          <w:szCs w:val="36"/>
          <w:lang w:val="sr-Cyrl-RS"/>
        </w:rPr>
        <w:t>, дипл. инж. ел.</w:t>
      </w:r>
      <w:r>
        <w:rPr>
          <w:rFonts w:ascii="Times New Roman" w:hAnsi="Times New Roman"/>
          <w:noProof/>
          <w:sz w:val="36"/>
          <w:szCs w:val="36"/>
          <w:lang w:val="sr-Cyrl-RS"/>
        </w:rPr>
        <w:t xml:space="preserve"> (пројектовање)</w:t>
      </w:r>
    </w:p>
    <w:p w14:paraId="0448A55B" w14:textId="77777777" w:rsidR="0084046B" w:rsidRPr="0083675C" w:rsidRDefault="0084046B" w:rsidP="0083675C">
      <w:pPr>
        <w:pStyle w:val="Header"/>
        <w:rPr>
          <w:rFonts w:ascii="Times New Roman" w:hAnsi="Times New Roman"/>
          <w:b/>
          <w:noProof/>
          <w:sz w:val="36"/>
          <w:szCs w:val="36"/>
          <w:lang w:val="sr-Cyrl-RS"/>
        </w:rPr>
      </w:pPr>
    </w:p>
    <w:p w14:paraId="3CDD1251" w14:textId="77777777" w:rsidR="002C7BA7" w:rsidRDefault="0083675C" w:rsidP="0083675C">
      <w:pPr>
        <w:pStyle w:val="Header"/>
        <w:rPr>
          <w:rFonts w:ascii="Times New Roman" w:hAnsi="Times New Roman"/>
          <w:noProof/>
          <w:sz w:val="36"/>
          <w:szCs w:val="36"/>
          <w:lang w:val="sr-Cyrl-RS"/>
        </w:rPr>
      </w:pPr>
      <w:r w:rsidRPr="0083675C">
        <w:rPr>
          <w:rFonts w:ascii="Times New Roman" w:hAnsi="Times New Roman"/>
          <w:b/>
          <w:noProof/>
          <w:sz w:val="36"/>
          <w:szCs w:val="36"/>
          <w:lang w:val="sr-Cyrl-RS"/>
        </w:rPr>
        <w:t>Циљ предавања:</w:t>
      </w:r>
      <w:r w:rsidRPr="0083675C">
        <w:rPr>
          <w:rFonts w:ascii="Times New Roman" w:hAnsi="Times New Roman"/>
          <w:noProof/>
          <w:sz w:val="36"/>
          <w:szCs w:val="36"/>
          <w:lang w:val="sr-Cyrl-RS"/>
        </w:rPr>
        <w:t xml:space="preserve"> </w:t>
      </w:r>
    </w:p>
    <w:p w14:paraId="7043FF1E" w14:textId="340C901D" w:rsidR="0083675C" w:rsidRPr="0084046B" w:rsidRDefault="002C7BA7" w:rsidP="0083675C">
      <w:pPr>
        <w:pStyle w:val="Header"/>
        <w:rPr>
          <w:rFonts w:ascii="Times New Roman" w:hAnsi="Times New Roman"/>
          <w:noProof/>
          <w:sz w:val="36"/>
          <w:szCs w:val="36"/>
          <w:lang w:val="sr-Cyrl-RS"/>
        </w:rPr>
      </w:pPr>
      <w:r>
        <w:rPr>
          <w:rFonts w:ascii="Times New Roman" w:hAnsi="Times New Roman"/>
          <w:noProof/>
          <w:sz w:val="36"/>
          <w:szCs w:val="36"/>
          <w:lang w:val="sr-Cyrl-RS"/>
        </w:rPr>
        <w:t>У</w:t>
      </w:r>
      <w:r w:rsidR="0083675C" w:rsidRPr="0083675C">
        <w:rPr>
          <w:rFonts w:ascii="Times New Roman" w:hAnsi="Times New Roman"/>
          <w:noProof/>
          <w:sz w:val="36"/>
          <w:szCs w:val="36"/>
          <w:lang w:val="sr-Cyrl-RS"/>
        </w:rPr>
        <w:t xml:space="preserve">напређење </w:t>
      </w:r>
      <w:r w:rsidR="0084046B">
        <w:rPr>
          <w:rFonts w:ascii="Times New Roman" w:hAnsi="Times New Roman"/>
          <w:noProof/>
          <w:sz w:val="36"/>
          <w:szCs w:val="36"/>
          <w:lang w:val="sr-Cyrl-RS"/>
        </w:rPr>
        <w:t xml:space="preserve">стручних и предузетничких </w:t>
      </w:r>
      <w:r w:rsidR="0083675C" w:rsidRPr="0083675C">
        <w:rPr>
          <w:rFonts w:ascii="Times New Roman" w:hAnsi="Times New Roman"/>
          <w:noProof/>
          <w:sz w:val="36"/>
          <w:szCs w:val="36"/>
          <w:lang w:val="sr-Cyrl-RS"/>
        </w:rPr>
        <w:t xml:space="preserve">компетенција студената основних и мастер академских студија у области Електроенергетике </w:t>
      </w:r>
      <w:r w:rsidR="0084046B">
        <w:rPr>
          <w:rFonts w:ascii="Times New Roman" w:hAnsi="Times New Roman"/>
          <w:noProof/>
          <w:sz w:val="36"/>
          <w:szCs w:val="36"/>
          <w:lang w:val="sr-Cyrl-RS"/>
        </w:rPr>
        <w:t xml:space="preserve">као </w:t>
      </w:r>
      <w:r w:rsidR="0083675C" w:rsidRPr="0083675C">
        <w:rPr>
          <w:rFonts w:ascii="Times New Roman" w:hAnsi="Times New Roman"/>
          <w:noProof/>
          <w:sz w:val="36"/>
          <w:szCs w:val="36"/>
          <w:lang w:val="sr-Cyrl-RS"/>
        </w:rPr>
        <w:t>и размена искустава између привреде и високошколских установа.</w:t>
      </w:r>
    </w:p>
    <w:sectPr w:rsidR="0083675C" w:rsidRPr="0084046B" w:rsidSect="00E7687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pgSz w:w="11907" w:h="16840" w:code="9"/>
      <w:pgMar w:top="1418" w:right="1557" w:bottom="1418" w:left="1418" w:header="1134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126BB93" w14:textId="77777777" w:rsidR="00AC5B34" w:rsidRDefault="00AC5B34">
      <w:r>
        <w:separator/>
      </w:r>
    </w:p>
  </w:endnote>
  <w:endnote w:type="continuationSeparator" w:id="0">
    <w:p w14:paraId="56862461" w14:textId="77777777" w:rsidR="00AC5B34" w:rsidRDefault="00AC5B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YU C Friz Quadrata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Roman">
    <w:altName w:val="Times New Roman"/>
    <w:charset w:val="00"/>
    <w:family w:val="auto"/>
    <w:pitch w:val="variable"/>
    <w:sig w:usb0="00000083" w:usb1="00000000" w:usb2="00000000" w:usb3="00000000" w:csb0="00000009" w:csb1="00000000"/>
  </w:font>
  <w:font w:name="TimesRomanBold">
    <w:altName w:val="Times New Roman"/>
    <w:charset w:val="00"/>
    <w:family w:val="auto"/>
    <w:pitch w:val="variable"/>
    <w:sig w:usb0="00000083" w:usb1="00000000" w:usb2="00000000" w:usb3="00000000" w:csb0="00000009" w:csb1="00000000"/>
  </w:font>
  <w:font w:name="YU Times New Roman">
    <w:altName w:val="Courier New"/>
    <w:charset w:val="00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8E5843" w14:textId="77777777" w:rsidR="003B6121" w:rsidRDefault="003B6121" w:rsidP="009A4162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14:paraId="76DCD249" w14:textId="77777777" w:rsidR="006E7DE4" w:rsidRPr="00332C2D" w:rsidRDefault="006E7DE4" w:rsidP="003B6121">
    <w:pPr>
      <w:pStyle w:val="Footer"/>
      <w:framePr w:wrap="around" w:vAnchor="text" w:hAnchor="margin" w:xAlign="outside" w:y="1"/>
      <w:ind w:right="360"/>
      <w:rPr>
        <w:rStyle w:val="PageNumber"/>
        <w:rFonts w:ascii="Times New Roman" w:hAnsi="Times New Roman"/>
        <w:lang w:val="sr-Cyrl-CS"/>
      </w:rPr>
    </w:pPr>
  </w:p>
  <w:p w14:paraId="107C3375" w14:textId="77777777" w:rsidR="00A24C55" w:rsidRDefault="003D19F0" w:rsidP="00A24C55">
    <w:pPr>
      <w:pStyle w:val="Footer"/>
      <w:rPr>
        <w:sz w:val="20"/>
      </w:rPr>
    </w:pPr>
    <w:r>
      <w:rPr>
        <w:noProof/>
        <w:sz w:val="20"/>
        <w:lang w:val="sr-Latn-RS" w:eastAsia="sr-Latn-RS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34B2C6A4" wp14:editId="497B4F94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5937250" cy="0"/>
              <wp:effectExtent l="9525" t="8890" r="6350" b="10160"/>
              <wp:wrapNone/>
              <wp:docPr id="4" name="Lin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3725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E9E0D69" id="Line 14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-.05pt" to="467.5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+N8EEwIAACk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"/>
          </w:pict>
        </mc:Fallback>
      </mc:AlternateContent>
    </w:r>
    <w:proofErr w:type="spellStart"/>
    <w:r w:rsidR="00A24C55">
      <w:rPr>
        <w:sz w:val="20"/>
      </w:rPr>
      <w:t>Telefoni</w:t>
    </w:r>
    <w:proofErr w:type="spellEnd"/>
    <w:r w:rsidR="00A24C55">
      <w:rPr>
        <w:sz w:val="20"/>
      </w:rPr>
      <w:t xml:space="preserve">: </w:t>
    </w:r>
    <w:proofErr w:type="spellStart"/>
    <w:r w:rsidR="00A24C55">
      <w:rPr>
        <w:sz w:val="20"/>
      </w:rPr>
      <w:t>dekan</w:t>
    </w:r>
    <w:proofErr w:type="spellEnd"/>
    <w:r w:rsidR="00A24C55">
      <w:rPr>
        <w:sz w:val="20"/>
      </w:rPr>
      <w:t xml:space="preserve">: 032/302-747, </w:t>
    </w:r>
    <w:proofErr w:type="spellStart"/>
    <w:r w:rsidR="00A24C55">
      <w:rPr>
        <w:sz w:val="20"/>
      </w:rPr>
      <w:t>sekretarska</w:t>
    </w:r>
    <w:proofErr w:type="spellEnd"/>
    <w:r w:rsidR="00A24C55">
      <w:rPr>
        <w:sz w:val="20"/>
      </w:rPr>
      <w:t xml:space="preserve"> </w:t>
    </w:r>
    <w:proofErr w:type="spellStart"/>
    <w:r w:rsidR="00A24C55">
      <w:rPr>
        <w:sz w:val="20"/>
      </w:rPr>
      <w:t>garnitura</w:t>
    </w:r>
    <w:proofErr w:type="spellEnd"/>
    <w:r w:rsidR="00A24C55">
      <w:rPr>
        <w:sz w:val="20"/>
      </w:rPr>
      <w:t>: 032/ 302-757, 226-503</w:t>
    </w:r>
  </w:p>
  <w:p w14:paraId="07CEC994" w14:textId="77777777" w:rsidR="00A24C55" w:rsidRDefault="00A24C55" w:rsidP="00A24C55">
    <w:pPr>
      <w:pStyle w:val="Footer"/>
      <w:rPr>
        <w:sz w:val="20"/>
      </w:rPr>
    </w:pPr>
    <w:proofErr w:type="spellStart"/>
    <w:r>
      <w:rPr>
        <w:sz w:val="20"/>
      </w:rPr>
      <w:t>centrala</w:t>
    </w:r>
    <w:proofErr w:type="spellEnd"/>
    <w:r>
      <w:rPr>
        <w:sz w:val="20"/>
      </w:rPr>
      <w:t xml:space="preserve">: 032/302-700; </w:t>
    </w:r>
    <w:proofErr w:type="spellStart"/>
    <w:r>
      <w:rPr>
        <w:sz w:val="20"/>
      </w:rPr>
      <w:t>telefaks</w:t>
    </w:r>
    <w:proofErr w:type="spellEnd"/>
    <w:r>
      <w:rPr>
        <w:sz w:val="20"/>
      </w:rPr>
      <w:t>: 032/342-101</w:t>
    </w:r>
  </w:p>
  <w:p w14:paraId="2317DD7A" w14:textId="77777777" w:rsidR="00A24C55" w:rsidRDefault="00A24C55" w:rsidP="00A24C55">
    <w:pPr>
      <w:pStyle w:val="Footer"/>
      <w:tabs>
        <w:tab w:val="clear" w:pos="4320"/>
        <w:tab w:val="clear" w:pos="8640"/>
        <w:tab w:val="left" w:pos="2895"/>
      </w:tabs>
      <w:rPr>
        <w:sz w:val="20"/>
      </w:rPr>
    </w:pPr>
    <w:r>
      <w:rPr>
        <w:sz w:val="20"/>
      </w:rPr>
      <w:t xml:space="preserve">E-mail: </w:t>
    </w:r>
    <w:proofErr w:type="spellStart"/>
    <w:r>
      <w:rPr>
        <w:sz w:val="20"/>
      </w:rPr>
      <w:t>tfcacak</w:t>
    </w:r>
    <w:proofErr w:type="spellEnd"/>
    <w:r w:rsidR="00271B12">
      <w:rPr>
        <w:rFonts w:ascii="Times New Roman" w:hAnsi="Times New Roman"/>
        <w:sz w:val="20"/>
        <w:lang w:val="sr-Latn-CS"/>
      </w:rPr>
      <w:t>@</w:t>
    </w:r>
    <w:r>
      <w:rPr>
        <w:rFonts w:ascii="Times New Roman" w:hAnsi="Times New Roman"/>
        <w:sz w:val="20"/>
      </w:rPr>
      <w:t>tfc</w:t>
    </w:r>
    <w:r w:rsidR="00E03885">
      <w:rPr>
        <w:sz w:val="20"/>
      </w:rPr>
      <w:t>.kg.ac.</w:t>
    </w:r>
    <w:proofErr w:type="spellStart"/>
    <w:r w:rsidR="00E03885">
      <w:rPr>
        <w:rFonts w:ascii="Times New Roman" w:hAnsi="Times New Roman"/>
        <w:sz w:val="20"/>
        <w:lang w:val="sr-Cyrl-CS"/>
      </w:rPr>
      <w:t>yu</w:t>
    </w:r>
    <w:proofErr w:type="spellEnd"/>
    <w:r>
      <w:rPr>
        <w:sz w:val="20"/>
      </w:rPr>
      <w:tab/>
    </w:r>
  </w:p>
  <w:p w14:paraId="65985953" w14:textId="77777777" w:rsidR="006E7DE4" w:rsidRPr="00A24C55" w:rsidRDefault="00271B12" w:rsidP="006A20D9">
    <w:pPr>
      <w:pStyle w:val="Footer"/>
      <w:rPr>
        <w:sz w:val="20"/>
      </w:rPr>
    </w:pPr>
    <w:proofErr w:type="spellStart"/>
    <w:r>
      <w:rPr>
        <w:sz w:val="20"/>
      </w:rPr>
      <w:t>ž</w:t>
    </w:r>
    <w:r w:rsidR="00A24C55">
      <w:rPr>
        <w:sz w:val="20"/>
      </w:rPr>
      <w:t>iro</w:t>
    </w:r>
    <w:proofErr w:type="spellEnd"/>
    <w:r w:rsidR="00A24C55">
      <w:rPr>
        <w:sz w:val="20"/>
      </w:rPr>
      <w:t xml:space="preserve"> ra</w:t>
    </w:r>
    <w:r>
      <w:rPr>
        <w:rFonts w:ascii="Times New Roman" w:hAnsi="Times New Roman"/>
        <w:sz w:val="20"/>
        <w:lang w:val="sr-Latn-CS"/>
      </w:rPr>
      <w:t>č</w:t>
    </w:r>
    <w:r w:rsidR="00A24C55">
      <w:rPr>
        <w:sz w:val="20"/>
      </w:rPr>
      <w:t xml:space="preserve">un </w:t>
    </w:r>
    <w:proofErr w:type="spellStart"/>
    <w:r w:rsidR="00A24C55">
      <w:rPr>
        <w:sz w:val="20"/>
      </w:rPr>
      <w:t>kod</w:t>
    </w:r>
    <w:proofErr w:type="spellEnd"/>
    <w:r w:rsidR="00A24C55">
      <w:rPr>
        <w:sz w:val="20"/>
      </w:rPr>
      <w:t xml:space="preserve"> UJP: 840-875666-84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BE8316" w14:textId="77777777" w:rsidR="003B6121" w:rsidRDefault="003B6121" w:rsidP="009A4162">
    <w:pPr>
      <w:pStyle w:val="Footer"/>
      <w:framePr w:wrap="around" w:vAnchor="text" w:hAnchor="margin" w:xAlign="right" w:y="1"/>
      <w:rPr>
        <w:rStyle w:val="PageNumber"/>
      </w:rPr>
    </w:pPr>
  </w:p>
  <w:p w14:paraId="13B7CB25" w14:textId="77777777" w:rsidR="00B65382" w:rsidRPr="0076436D" w:rsidRDefault="00B65382" w:rsidP="00B65382">
    <w:pPr>
      <w:pStyle w:val="Footer"/>
      <w:pBdr>
        <w:top w:val="single" w:sz="4" w:space="1" w:color="auto"/>
      </w:pBdr>
      <w:spacing w:line="280" w:lineRule="exact"/>
      <w:jc w:val="center"/>
      <w:rPr>
        <w:rFonts w:ascii="Cambria" w:hAnsi="Cambria"/>
        <w:sz w:val="20"/>
        <w:szCs w:val="20"/>
        <w:lang w:val="sr-Cyrl-RS"/>
      </w:rPr>
    </w:pPr>
    <w:proofErr w:type="spellStart"/>
    <w:r w:rsidRPr="0076436D">
      <w:rPr>
        <w:rFonts w:ascii="Cambria" w:hAnsi="Cambria"/>
        <w:sz w:val="20"/>
        <w:szCs w:val="20"/>
      </w:rPr>
      <w:t>Телефони</w:t>
    </w:r>
    <w:proofErr w:type="spellEnd"/>
    <w:r w:rsidRPr="0076436D">
      <w:rPr>
        <w:rFonts w:ascii="Cambria" w:hAnsi="Cambria"/>
        <w:sz w:val="20"/>
        <w:szCs w:val="20"/>
      </w:rPr>
      <w:t xml:space="preserve">: </w:t>
    </w:r>
    <w:r w:rsidRPr="0076436D">
      <w:rPr>
        <w:rFonts w:ascii="Cambria" w:hAnsi="Cambria"/>
        <w:sz w:val="20"/>
        <w:szCs w:val="20"/>
        <w:lang w:val="sr-Cyrl-RS"/>
      </w:rPr>
      <w:t>Д</w:t>
    </w:r>
    <w:proofErr w:type="spellStart"/>
    <w:r w:rsidRPr="0076436D">
      <w:rPr>
        <w:rFonts w:ascii="Cambria" w:hAnsi="Cambria"/>
        <w:sz w:val="20"/>
        <w:szCs w:val="20"/>
      </w:rPr>
      <w:t>екан</w:t>
    </w:r>
    <w:proofErr w:type="spellEnd"/>
    <w:r w:rsidRPr="0076436D">
      <w:rPr>
        <w:rFonts w:ascii="Cambria" w:hAnsi="Cambria"/>
        <w:sz w:val="20"/>
        <w:szCs w:val="20"/>
        <w:lang w:val="sr-Cyrl-RS"/>
      </w:rPr>
      <w:t>ат</w:t>
    </w:r>
    <w:r w:rsidRPr="0076436D">
      <w:rPr>
        <w:rFonts w:ascii="Cambria" w:hAnsi="Cambria"/>
        <w:sz w:val="20"/>
        <w:szCs w:val="20"/>
      </w:rPr>
      <w:t xml:space="preserve"> 032/226-503, 225-472, 226-695</w:t>
    </w:r>
    <w:r w:rsidRPr="0076436D">
      <w:rPr>
        <w:rFonts w:ascii="Cambria" w:hAnsi="Cambria"/>
        <w:sz w:val="20"/>
        <w:szCs w:val="20"/>
        <w:lang w:val="sr-Cyrl-RS"/>
      </w:rPr>
      <w:t xml:space="preserve"> </w:t>
    </w:r>
    <w:proofErr w:type="gramStart"/>
    <w:r w:rsidRPr="0076436D">
      <w:rPr>
        <w:rFonts w:ascii="Cambria" w:hAnsi="Cambria"/>
        <w:sz w:val="12"/>
        <w:szCs w:val="20"/>
        <w:lang w:val="sr-Cyrl-RS"/>
      </w:rPr>
      <w:t>*</w:t>
    </w:r>
    <w:r w:rsidRPr="0076436D">
      <w:rPr>
        <w:rFonts w:ascii="Cambria" w:hAnsi="Cambria"/>
        <w:sz w:val="20"/>
        <w:szCs w:val="20"/>
        <w:lang w:val="sr-Cyrl-RS"/>
      </w:rPr>
      <w:t xml:space="preserve"> </w:t>
    </w:r>
    <w:r w:rsidRPr="0076436D">
      <w:rPr>
        <w:rFonts w:ascii="Cambria" w:hAnsi="Cambria"/>
        <w:sz w:val="20"/>
        <w:szCs w:val="20"/>
      </w:rPr>
      <w:t xml:space="preserve"> </w:t>
    </w:r>
    <w:r w:rsidRPr="0076436D">
      <w:rPr>
        <w:rFonts w:ascii="Cambria" w:hAnsi="Cambria"/>
        <w:sz w:val="20"/>
        <w:szCs w:val="20"/>
        <w:lang w:val="sr-Cyrl-RS"/>
      </w:rPr>
      <w:t>Ц</w:t>
    </w:r>
    <w:proofErr w:type="spellStart"/>
    <w:r w:rsidRPr="0076436D">
      <w:rPr>
        <w:rFonts w:ascii="Cambria" w:hAnsi="Cambria"/>
        <w:sz w:val="20"/>
        <w:szCs w:val="20"/>
      </w:rPr>
      <w:t>ентрала</w:t>
    </w:r>
    <w:proofErr w:type="spellEnd"/>
    <w:proofErr w:type="gramEnd"/>
    <w:r w:rsidRPr="0076436D">
      <w:rPr>
        <w:rFonts w:ascii="Cambria" w:hAnsi="Cambria"/>
        <w:sz w:val="20"/>
        <w:szCs w:val="20"/>
      </w:rPr>
      <w:t xml:space="preserve"> 032/302-757</w:t>
    </w:r>
    <w:r w:rsidRPr="0076436D">
      <w:rPr>
        <w:rFonts w:ascii="Cambria" w:hAnsi="Cambria"/>
        <w:sz w:val="20"/>
        <w:szCs w:val="20"/>
        <w:lang w:val="sr-Cyrl-RS"/>
      </w:rPr>
      <w:t xml:space="preserve"> </w:t>
    </w:r>
    <w:r w:rsidRPr="0076436D">
      <w:rPr>
        <w:rFonts w:ascii="Cambria" w:hAnsi="Cambria"/>
        <w:sz w:val="12"/>
        <w:szCs w:val="20"/>
        <w:lang w:val="sr-Cyrl-RS"/>
      </w:rPr>
      <w:t>*</w:t>
    </w:r>
    <w:r w:rsidRPr="0076436D">
      <w:rPr>
        <w:rFonts w:ascii="Cambria" w:hAnsi="Cambria"/>
        <w:sz w:val="20"/>
        <w:szCs w:val="20"/>
        <w:lang w:val="sr-Cyrl-RS"/>
      </w:rPr>
      <w:t xml:space="preserve"> Факс </w:t>
    </w:r>
    <w:r w:rsidRPr="0076436D">
      <w:rPr>
        <w:rFonts w:ascii="Cambria" w:hAnsi="Cambria"/>
        <w:sz w:val="20"/>
        <w:szCs w:val="20"/>
      </w:rPr>
      <w:t>032/342-101</w:t>
    </w:r>
  </w:p>
  <w:p w14:paraId="0CF9105A" w14:textId="77777777" w:rsidR="00B65382" w:rsidRPr="0076436D" w:rsidRDefault="00B65382" w:rsidP="00B65382">
    <w:pPr>
      <w:pStyle w:val="Footer"/>
      <w:spacing w:line="280" w:lineRule="exact"/>
      <w:jc w:val="center"/>
      <w:rPr>
        <w:rFonts w:ascii="Cambria" w:hAnsi="Cambria"/>
        <w:sz w:val="20"/>
        <w:szCs w:val="20"/>
      </w:rPr>
    </w:pPr>
    <w:r w:rsidRPr="0076436D">
      <w:rPr>
        <w:rFonts w:ascii="Cambria" w:hAnsi="Cambria"/>
        <w:sz w:val="20"/>
        <w:szCs w:val="20"/>
        <w:lang w:val="sr-Latn-RS"/>
      </w:rPr>
      <w:t>www.ftn.kg</w:t>
    </w:r>
    <w:r>
      <w:rPr>
        <w:rFonts w:ascii="Cambria" w:hAnsi="Cambria"/>
        <w:sz w:val="20"/>
        <w:szCs w:val="20"/>
        <w:lang w:val="sr-Latn-RS"/>
      </w:rPr>
      <w:t>.</w:t>
    </w:r>
    <w:r w:rsidRPr="0076436D">
      <w:rPr>
        <w:rFonts w:ascii="Cambria" w:hAnsi="Cambria"/>
        <w:sz w:val="20"/>
        <w:szCs w:val="20"/>
        <w:lang w:val="sr-Latn-RS"/>
      </w:rPr>
      <w:t xml:space="preserve">ac.rs </w:t>
    </w:r>
    <w:r w:rsidRPr="0076436D">
      <w:rPr>
        <w:rFonts w:ascii="Cambria" w:hAnsi="Cambria"/>
        <w:sz w:val="12"/>
        <w:szCs w:val="20"/>
        <w:lang w:val="sr-Latn-RS"/>
      </w:rPr>
      <w:t>*</w:t>
    </w:r>
    <w:r w:rsidRPr="0076436D">
      <w:rPr>
        <w:rFonts w:ascii="Cambria" w:hAnsi="Cambria"/>
        <w:sz w:val="20"/>
        <w:szCs w:val="20"/>
        <w:lang w:val="sr-Latn-RS"/>
      </w:rPr>
      <w:t xml:space="preserve"> </w:t>
    </w:r>
    <w:r w:rsidRPr="0076436D">
      <w:rPr>
        <w:rFonts w:ascii="Cambria" w:hAnsi="Cambria"/>
        <w:sz w:val="20"/>
        <w:szCs w:val="20"/>
        <w:lang w:val="de-DE"/>
      </w:rPr>
      <w:t>dekan</w:t>
    </w:r>
    <w:r>
      <w:rPr>
        <w:rFonts w:ascii="Cambria" w:hAnsi="Cambria"/>
        <w:sz w:val="20"/>
        <w:szCs w:val="20"/>
        <w:lang w:val="de-DE"/>
      </w:rPr>
      <w:t>at</w:t>
    </w:r>
    <w:r w:rsidRPr="0076436D">
      <w:rPr>
        <w:rFonts w:ascii="Cambria" w:hAnsi="Cambria"/>
        <w:sz w:val="20"/>
        <w:szCs w:val="20"/>
        <w:lang w:val="de-DE"/>
      </w:rPr>
      <w:t>@ftn.kg.ac.rs</w:t>
    </w:r>
    <w:r w:rsidRPr="0076436D">
      <w:rPr>
        <w:rFonts w:ascii="Cambria" w:hAnsi="Cambria"/>
        <w:sz w:val="20"/>
        <w:szCs w:val="20"/>
        <w:lang w:val="sr-Cyrl-RS"/>
      </w:rPr>
      <w:t xml:space="preserve"> </w:t>
    </w:r>
    <w:r w:rsidRPr="0076436D">
      <w:rPr>
        <w:rFonts w:ascii="Cambria" w:hAnsi="Cambria"/>
        <w:sz w:val="12"/>
        <w:szCs w:val="20"/>
      </w:rPr>
      <w:t>*</w:t>
    </w:r>
    <w:r w:rsidRPr="0076436D">
      <w:rPr>
        <w:rFonts w:ascii="Cambria" w:hAnsi="Cambria"/>
        <w:sz w:val="20"/>
        <w:szCs w:val="20"/>
      </w:rPr>
      <w:t xml:space="preserve"> </w:t>
    </w:r>
    <w:r w:rsidRPr="0076436D">
      <w:rPr>
        <w:rFonts w:ascii="Cambria" w:hAnsi="Cambria"/>
        <w:sz w:val="20"/>
        <w:szCs w:val="20"/>
        <w:lang w:val="sr-Cyrl-RS"/>
      </w:rPr>
      <w:t>Р</w:t>
    </w:r>
    <w:proofErr w:type="spellStart"/>
    <w:r w:rsidRPr="0076436D">
      <w:rPr>
        <w:rFonts w:ascii="Cambria" w:hAnsi="Cambria"/>
        <w:sz w:val="20"/>
        <w:szCs w:val="20"/>
      </w:rPr>
      <w:t>ачун</w:t>
    </w:r>
    <w:proofErr w:type="spellEnd"/>
    <w:r w:rsidRPr="0076436D">
      <w:rPr>
        <w:rFonts w:ascii="Cambria" w:hAnsi="Cambria"/>
        <w:sz w:val="20"/>
        <w:szCs w:val="20"/>
      </w:rPr>
      <w:t xml:space="preserve"> </w:t>
    </w:r>
    <w:proofErr w:type="spellStart"/>
    <w:r w:rsidRPr="0076436D">
      <w:rPr>
        <w:rFonts w:ascii="Cambria" w:hAnsi="Cambria"/>
        <w:sz w:val="20"/>
        <w:szCs w:val="20"/>
      </w:rPr>
      <w:t>код</w:t>
    </w:r>
    <w:proofErr w:type="spellEnd"/>
    <w:r w:rsidRPr="0076436D">
      <w:rPr>
        <w:rFonts w:ascii="Cambria" w:hAnsi="Cambria"/>
        <w:sz w:val="20"/>
        <w:szCs w:val="20"/>
      </w:rPr>
      <w:t xml:space="preserve"> УЈП 840-875666-84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58B38F" w14:textId="77777777" w:rsidR="00AC5B34" w:rsidRDefault="00AC5B34">
      <w:r>
        <w:separator/>
      </w:r>
    </w:p>
  </w:footnote>
  <w:footnote w:type="continuationSeparator" w:id="0">
    <w:p w14:paraId="43A167D3" w14:textId="77777777" w:rsidR="00AC5B34" w:rsidRDefault="00AC5B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6D3C78" w14:textId="77777777" w:rsidR="006E7DE4" w:rsidRPr="00A24C55" w:rsidRDefault="003D19F0">
    <w:pPr>
      <w:pStyle w:val="Header"/>
      <w:jc w:val="left"/>
    </w:pPr>
    <w:r>
      <w:rPr>
        <w:noProof/>
        <w:lang w:val="sr-Latn-RS" w:eastAsia="sr-Latn-RS"/>
      </w:rPr>
      <w:drawing>
        <wp:inline distT="0" distB="0" distL="0" distR="0" wp14:anchorId="7C055572" wp14:editId="73ABE89A">
          <wp:extent cx="5765165" cy="932180"/>
          <wp:effectExtent l="0" t="0" r="6985" b="1270"/>
          <wp:docPr id="1" name="Picture 1" descr="he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ed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5165" cy="932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501B6A" w14:textId="77777777" w:rsidR="006E7DE4" w:rsidRDefault="003D19F0" w:rsidP="00D01B39">
    <w:pPr>
      <w:pStyle w:val="Header"/>
      <w:jc w:val="left"/>
    </w:pPr>
    <w:r>
      <w:rPr>
        <w:noProof/>
        <w:lang w:val="sr-Latn-RS" w:eastAsia="sr-Latn-RS"/>
      </w:rPr>
      <w:drawing>
        <wp:inline distT="0" distB="0" distL="0" distR="0" wp14:anchorId="25075542" wp14:editId="255E7B74">
          <wp:extent cx="5723890" cy="1021080"/>
          <wp:effectExtent l="0" t="0" r="0" b="7620"/>
          <wp:docPr id="2" name="Picture 2" descr="Zaglavlje memorandu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Zaglavlje memorandu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3890" cy="1021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C92A7D" w14:textId="77777777" w:rsidR="006A3C98" w:rsidRDefault="006A3C98" w:rsidP="006A3C98">
    <w:pPr>
      <w:pStyle w:val="Header"/>
      <w:jc w:val="center"/>
    </w:pPr>
    <w:r>
      <w:rPr>
        <w:noProof/>
        <w:lang w:val="sr-Latn-RS" w:eastAsia="sr-Latn-RS"/>
      </w:rPr>
      <w:drawing>
        <wp:inline distT="0" distB="0" distL="0" distR="0" wp14:anchorId="1AA8BDFB" wp14:editId="568CF829">
          <wp:extent cx="5723890" cy="1033145"/>
          <wp:effectExtent l="0" t="0" r="0" b="0"/>
          <wp:docPr id="5" name="Picture 5" descr="Zaglavlje memorandu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aglavlje memorandu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3890" cy="1033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56FDB13" w14:textId="77777777" w:rsidR="006A3C98" w:rsidRDefault="006A3C9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A86293"/>
    <w:multiLevelType w:val="hybridMultilevel"/>
    <w:tmpl w:val="49ACCBD4"/>
    <w:lvl w:ilvl="0" w:tplc="2512AEB8">
      <w:start w:val="1"/>
      <w:numFmt w:val="decimal"/>
      <w:lvlText w:val="%1."/>
      <w:lvlJc w:val="left"/>
      <w:pPr>
        <w:tabs>
          <w:tab w:val="num" w:pos="1215"/>
        </w:tabs>
        <w:ind w:left="12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935"/>
        </w:tabs>
        <w:ind w:left="193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655"/>
        </w:tabs>
        <w:ind w:left="265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75"/>
        </w:tabs>
        <w:ind w:left="337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95"/>
        </w:tabs>
        <w:ind w:left="409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15"/>
        </w:tabs>
        <w:ind w:left="481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35"/>
        </w:tabs>
        <w:ind w:left="553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255"/>
        </w:tabs>
        <w:ind w:left="625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75"/>
        </w:tabs>
        <w:ind w:left="6975" w:hanging="180"/>
      </w:pPr>
    </w:lvl>
  </w:abstractNum>
  <w:abstractNum w:abstractNumId="1" w15:restartNumberingAfterBreak="0">
    <w:nsid w:val="01B3706F"/>
    <w:multiLevelType w:val="hybridMultilevel"/>
    <w:tmpl w:val="2B18C228"/>
    <w:lvl w:ilvl="0" w:tplc="BB646AA6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B67B1F"/>
    <w:multiLevelType w:val="hybridMultilevel"/>
    <w:tmpl w:val="E4F061EE"/>
    <w:lvl w:ilvl="0" w:tplc="EF02E648">
      <w:start w:val="1"/>
      <w:numFmt w:val="decimal"/>
      <w:lvlText w:val="%1."/>
      <w:lvlJc w:val="left"/>
      <w:pPr>
        <w:tabs>
          <w:tab w:val="num" w:pos="1215"/>
        </w:tabs>
        <w:ind w:left="12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935"/>
        </w:tabs>
        <w:ind w:left="193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655"/>
        </w:tabs>
        <w:ind w:left="265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75"/>
        </w:tabs>
        <w:ind w:left="337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95"/>
        </w:tabs>
        <w:ind w:left="409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15"/>
        </w:tabs>
        <w:ind w:left="481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35"/>
        </w:tabs>
        <w:ind w:left="553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255"/>
        </w:tabs>
        <w:ind w:left="625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75"/>
        </w:tabs>
        <w:ind w:left="6975" w:hanging="180"/>
      </w:pPr>
    </w:lvl>
  </w:abstractNum>
  <w:abstractNum w:abstractNumId="3" w15:restartNumberingAfterBreak="0">
    <w:nsid w:val="08AD7E34"/>
    <w:multiLevelType w:val="hybridMultilevel"/>
    <w:tmpl w:val="3D8A5670"/>
    <w:lvl w:ilvl="0" w:tplc="67EA09CC">
      <w:start w:val="2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4" w15:restartNumberingAfterBreak="0">
    <w:nsid w:val="08BA03E0"/>
    <w:multiLevelType w:val="hybridMultilevel"/>
    <w:tmpl w:val="00A05F2A"/>
    <w:lvl w:ilvl="0" w:tplc="4A646EEE">
      <w:numFmt w:val="bullet"/>
      <w:lvlText w:val="-"/>
      <w:lvlJc w:val="left"/>
      <w:pPr>
        <w:tabs>
          <w:tab w:val="num" w:pos="2220"/>
        </w:tabs>
        <w:ind w:left="2220" w:hanging="360"/>
      </w:pPr>
      <w:rPr>
        <w:rFonts w:ascii="YU C Friz Quadrata" w:eastAsia="Times New Roman" w:hAnsi="YU C Friz Quadrata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940"/>
        </w:tabs>
        <w:ind w:left="29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60"/>
        </w:tabs>
        <w:ind w:left="36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80"/>
        </w:tabs>
        <w:ind w:left="43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100"/>
        </w:tabs>
        <w:ind w:left="51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820"/>
        </w:tabs>
        <w:ind w:left="58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540"/>
        </w:tabs>
        <w:ind w:left="65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60"/>
        </w:tabs>
        <w:ind w:left="72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80"/>
        </w:tabs>
        <w:ind w:left="7980" w:hanging="360"/>
      </w:pPr>
      <w:rPr>
        <w:rFonts w:ascii="Wingdings" w:hAnsi="Wingdings" w:hint="default"/>
      </w:rPr>
    </w:lvl>
  </w:abstractNum>
  <w:abstractNum w:abstractNumId="5" w15:restartNumberingAfterBreak="0">
    <w:nsid w:val="0A4A6E5A"/>
    <w:multiLevelType w:val="hybridMultilevel"/>
    <w:tmpl w:val="EBA24FC4"/>
    <w:lvl w:ilvl="0" w:tplc="FB104164">
      <w:start w:val="1"/>
      <w:numFmt w:val="bullet"/>
      <w:lvlText w:val="-"/>
      <w:lvlJc w:val="left"/>
      <w:pPr>
        <w:tabs>
          <w:tab w:val="num" w:pos="1215"/>
        </w:tabs>
        <w:ind w:left="1215" w:hanging="360"/>
      </w:pPr>
      <w:rPr>
        <w:rFonts w:ascii="YU C Friz Quadrata" w:eastAsia="Times New Roman" w:hAnsi="YU C Friz Quadrata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935"/>
        </w:tabs>
        <w:ind w:left="19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655"/>
        </w:tabs>
        <w:ind w:left="26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75"/>
        </w:tabs>
        <w:ind w:left="33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95"/>
        </w:tabs>
        <w:ind w:left="40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15"/>
        </w:tabs>
        <w:ind w:left="48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35"/>
        </w:tabs>
        <w:ind w:left="55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255"/>
        </w:tabs>
        <w:ind w:left="62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75"/>
        </w:tabs>
        <w:ind w:left="6975" w:hanging="360"/>
      </w:pPr>
      <w:rPr>
        <w:rFonts w:ascii="Wingdings" w:hAnsi="Wingdings" w:hint="default"/>
      </w:rPr>
    </w:lvl>
  </w:abstractNum>
  <w:abstractNum w:abstractNumId="6" w15:restartNumberingAfterBreak="0">
    <w:nsid w:val="0C4D1523"/>
    <w:multiLevelType w:val="hybridMultilevel"/>
    <w:tmpl w:val="4C8CE490"/>
    <w:lvl w:ilvl="0" w:tplc="CE427906">
      <w:start w:val="1"/>
      <w:numFmt w:val="decimal"/>
      <w:lvlText w:val="%1."/>
      <w:lvlJc w:val="left"/>
      <w:pPr>
        <w:tabs>
          <w:tab w:val="num" w:pos="1215"/>
        </w:tabs>
        <w:ind w:left="12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935"/>
        </w:tabs>
        <w:ind w:left="193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655"/>
        </w:tabs>
        <w:ind w:left="265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75"/>
        </w:tabs>
        <w:ind w:left="337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95"/>
        </w:tabs>
        <w:ind w:left="409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15"/>
        </w:tabs>
        <w:ind w:left="481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35"/>
        </w:tabs>
        <w:ind w:left="553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255"/>
        </w:tabs>
        <w:ind w:left="625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75"/>
        </w:tabs>
        <w:ind w:left="6975" w:hanging="180"/>
      </w:pPr>
    </w:lvl>
  </w:abstractNum>
  <w:abstractNum w:abstractNumId="7" w15:restartNumberingAfterBreak="0">
    <w:nsid w:val="0D577D48"/>
    <w:multiLevelType w:val="hybridMultilevel"/>
    <w:tmpl w:val="81BEE7CC"/>
    <w:lvl w:ilvl="0" w:tplc="51E8BBC2">
      <w:start w:val="1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E7131EC"/>
    <w:multiLevelType w:val="hybridMultilevel"/>
    <w:tmpl w:val="DD6ABA4A"/>
    <w:lvl w:ilvl="0" w:tplc="04090001">
      <w:start w:val="1"/>
      <w:numFmt w:val="bullet"/>
      <w:lvlText w:val=""/>
      <w:lvlJc w:val="left"/>
      <w:pPr>
        <w:tabs>
          <w:tab w:val="num" w:pos="1575"/>
        </w:tabs>
        <w:ind w:left="15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295"/>
        </w:tabs>
        <w:ind w:left="22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015"/>
        </w:tabs>
        <w:ind w:left="30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735"/>
        </w:tabs>
        <w:ind w:left="37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455"/>
        </w:tabs>
        <w:ind w:left="44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175"/>
        </w:tabs>
        <w:ind w:left="51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895"/>
        </w:tabs>
        <w:ind w:left="58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615"/>
        </w:tabs>
        <w:ind w:left="66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335"/>
        </w:tabs>
        <w:ind w:left="7335" w:hanging="360"/>
      </w:pPr>
      <w:rPr>
        <w:rFonts w:ascii="Wingdings" w:hAnsi="Wingdings" w:hint="default"/>
      </w:rPr>
    </w:lvl>
  </w:abstractNum>
  <w:abstractNum w:abstractNumId="9" w15:restartNumberingAfterBreak="0">
    <w:nsid w:val="13A84CC3"/>
    <w:multiLevelType w:val="hybridMultilevel"/>
    <w:tmpl w:val="807A6EA8"/>
    <w:lvl w:ilvl="0" w:tplc="27AA172E">
      <w:start w:val="1"/>
      <w:numFmt w:val="decimal"/>
      <w:lvlText w:val="%1."/>
      <w:lvlJc w:val="left"/>
      <w:pPr>
        <w:tabs>
          <w:tab w:val="num" w:pos="1101"/>
        </w:tabs>
        <w:ind w:left="110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21"/>
        </w:tabs>
        <w:ind w:left="1821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41"/>
        </w:tabs>
        <w:ind w:left="2541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61"/>
        </w:tabs>
        <w:ind w:left="3261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81"/>
        </w:tabs>
        <w:ind w:left="3981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701"/>
        </w:tabs>
        <w:ind w:left="4701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21"/>
        </w:tabs>
        <w:ind w:left="5421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41"/>
        </w:tabs>
        <w:ind w:left="6141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61"/>
        </w:tabs>
        <w:ind w:left="6861" w:hanging="180"/>
      </w:pPr>
    </w:lvl>
  </w:abstractNum>
  <w:abstractNum w:abstractNumId="10" w15:restartNumberingAfterBreak="0">
    <w:nsid w:val="142B603F"/>
    <w:multiLevelType w:val="hybridMultilevel"/>
    <w:tmpl w:val="D6D07696"/>
    <w:lvl w:ilvl="0" w:tplc="ACFE3162">
      <w:start w:val="5"/>
      <w:numFmt w:val="bullet"/>
      <w:lvlText w:val="-"/>
      <w:lvlJc w:val="left"/>
      <w:pPr>
        <w:tabs>
          <w:tab w:val="num" w:pos="3735"/>
        </w:tabs>
        <w:ind w:left="3735" w:hanging="360"/>
      </w:pPr>
      <w:rPr>
        <w:rFonts w:ascii="YU C Friz Quadrata" w:eastAsia="Times New Roman" w:hAnsi="YU C Friz Quadrata" w:cs="Arial" w:hint="default"/>
      </w:rPr>
    </w:lvl>
    <w:lvl w:ilvl="1" w:tplc="04090003">
      <w:start w:val="1"/>
      <w:numFmt w:val="bullet"/>
      <w:lvlText w:val="o"/>
      <w:lvlJc w:val="left"/>
      <w:pPr>
        <w:tabs>
          <w:tab w:val="num" w:pos="4455"/>
        </w:tabs>
        <w:ind w:left="44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5175"/>
        </w:tabs>
        <w:ind w:left="51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895"/>
        </w:tabs>
        <w:ind w:left="58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6615"/>
        </w:tabs>
        <w:ind w:left="66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7335"/>
        </w:tabs>
        <w:ind w:left="73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8055"/>
        </w:tabs>
        <w:ind w:left="80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8775"/>
        </w:tabs>
        <w:ind w:left="87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9495"/>
        </w:tabs>
        <w:ind w:left="9495" w:hanging="360"/>
      </w:pPr>
      <w:rPr>
        <w:rFonts w:ascii="Wingdings" w:hAnsi="Wingdings" w:hint="default"/>
      </w:rPr>
    </w:lvl>
  </w:abstractNum>
  <w:abstractNum w:abstractNumId="11" w15:restartNumberingAfterBreak="0">
    <w:nsid w:val="159C441F"/>
    <w:multiLevelType w:val="hybridMultilevel"/>
    <w:tmpl w:val="31700258"/>
    <w:lvl w:ilvl="0" w:tplc="04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 w15:restartNumberingAfterBreak="0">
    <w:nsid w:val="15AB04DC"/>
    <w:multiLevelType w:val="hybridMultilevel"/>
    <w:tmpl w:val="0C628996"/>
    <w:lvl w:ilvl="0" w:tplc="26BC4464">
      <w:start w:val="1"/>
      <w:numFmt w:val="decimal"/>
      <w:lvlText w:val="%1."/>
      <w:lvlJc w:val="left"/>
      <w:pPr>
        <w:tabs>
          <w:tab w:val="num" w:pos="1215"/>
        </w:tabs>
        <w:ind w:left="12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935"/>
        </w:tabs>
        <w:ind w:left="193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655"/>
        </w:tabs>
        <w:ind w:left="265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75"/>
        </w:tabs>
        <w:ind w:left="337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95"/>
        </w:tabs>
        <w:ind w:left="409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15"/>
        </w:tabs>
        <w:ind w:left="481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35"/>
        </w:tabs>
        <w:ind w:left="553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255"/>
        </w:tabs>
        <w:ind w:left="625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75"/>
        </w:tabs>
        <w:ind w:left="6975" w:hanging="180"/>
      </w:pPr>
    </w:lvl>
  </w:abstractNum>
  <w:abstractNum w:abstractNumId="13" w15:restartNumberingAfterBreak="0">
    <w:nsid w:val="191E4244"/>
    <w:multiLevelType w:val="hybridMultilevel"/>
    <w:tmpl w:val="C7EACEB0"/>
    <w:lvl w:ilvl="0" w:tplc="CABE79D2">
      <w:start w:val="1"/>
      <w:numFmt w:val="decimal"/>
      <w:lvlText w:val="%1."/>
      <w:lvlJc w:val="left"/>
      <w:pPr>
        <w:tabs>
          <w:tab w:val="num" w:pos="1101"/>
        </w:tabs>
        <w:ind w:left="1101" w:hanging="360"/>
      </w:pPr>
      <w:rPr>
        <w:b/>
      </w:rPr>
    </w:lvl>
    <w:lvl w:ilvl="1" w:tplc="BB646AA6">
      <w:numFmt w:val="bullet"/>
      <w:lvlText w:val="-"/>
      <w:lvlJc w:val="left"/>
      <w:pPr>
        <w:tabs>
          <w:tab w:val="num" w:pos="1821"/>
        </w:tabs>
        <w:ind w:left="1821" w:hanging="360"/>
      </w:pPr>
      <w:rPr>
        <w:rFonts w:ascii="Times New Roman" w:eastAsia="Times New Roman" w:hAnsi="Times New Roman" w:cs="Times New Roman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541"/>
        </w:tabs>
        <w:ind w:left="2541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61"/>
        </w:tabs>
        <w:ind w:left="3261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81"/>
        </w:tabs>
        <w:ind w:left="3981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701"/>
        </w:tabs>
        <w:ind w:left="4701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21"/>
        </w:tabs>
        <w:ind w:left="5421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41"/>
        </w:tabs>
        <w:ind w:left="6141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61"/>
        </w:tabs>
        <w:ind w:left="6861" w:hanging="180"/>
      </w:pPr>
    </w:lvl>
  </w:abstractNum>
  <w:abstractNum w:abstractNumId="14" w15:restartNumberingAfterBreak="0">
    <w:nsid w:val="1AA72D4A"/>
    <w:multiLevelType w:val="hybridMultilevel"/>
    <w:tmpl w:val="F7FAD7AA"/>
    <w:lvl w:ilvl="0" w:tplc="57BC5D2C">
      <w:start w:val="1"/>
      <w:numFmt w:val="decimal"/>
      <w:lvlText w:val="%1."/>
      <w:lvlJc w:val="left"/>
      <w:pPr>
        <w:tabs>
          <w:tab w:val="num" w:pos="1101"/>
        </w:tabs>
        <w:ind w:left="1101" w:hanging="360"/>
      </w:pPr>
      <w:rPr>
        <w:rFonts w:ascii="Arial" w:hAnsi="Aria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21"/>
        </w:tabs>
        <w:ind w:left="1821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41"/>
        </w:tabs>
        <w:ind w:left="2541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61"/>
        </w:tabs>
        <w:ind w:left="3261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81"/>
        </w:tabs>
        <w:ind w:left="3981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701"/>
        </w:tabs>
        <w:ind w:left="4701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21"/>
        </w:tabs>
        <w:ind w:left="5421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41"/>
        </w:tabs>
        <w:ind w:left="6141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61"/>
        </w:tabs>
        <w:ind w:left="6861" w:hanging="180"/>
      </w:pPr>
    </w:lvl>
  </w:abstractNum>
  <w:abstractNum w:abstractNumId="15" w15:restartNumberingAfterBreak="0">
    <w:nsid w:val="1E362D04"/>
    <w:multiLevelType w:val="hybridMultilevel"/>
    <w:tmpl w:val="EE663F4A"/>
    <w:lvl w:ilvl="0" w:tplc="B7DE3DAA">
      <w:start w:val="1"/>
      <w:numFmt w:val="decimal"/>
      <w:lvlText w:val="%1."/>
      <w:lvlJc w:val="left"/>
      <w:pPr>
        <w:tabs>
          <w:tab w:val="num" w:pos="1272"/>
        </w:tabs>
        <w:ind w:left="127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992"/>
        </w:tabs>
        <w:ind w:left="1992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12"/>
        </w:tabs>
        <w:ind w:left="271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32"/>
        </w:tabs>
        <w:ind w:left="343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52"/>
        </w:tabs>
        <w:ind w:left="415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72"/>
        </w:tabs>
        <w:ind w:left="487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92"/>
        </w:tabs>
        <w:ind w:left="559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12"/>
        </w:tabs>
        <w:ind w:left="631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32"/>
        </w:tabs>
        <w:ind w:left="7032" w:hanging="180"/>
      </w:pPr>
    </w:lvl>
  </w:abstractNum>
  <w:abstractNum w:abstractNumId="16" w15:restartNumberingAfterBreak="0">
    <w:nsid w:val="220D112E"/>
    <w:multiLevelType w:val="hybridMultilevel"/>
    <w:tmpl w:val="F46C8E68"/>
    <w:lvl w:ilvl="0" w:tplc="6FA0E6D4">
      <w:start w:val="1"/>
      <w:numFmt w:val="decimal"/>
      <w:lvlText w:val="%1."/>
      <w:lvlJc w:val="left"/>
      <w:pPr>
        <w:tabs>
          <w:tab w:val="num" w:pos="2283"/>
        </w:tabs>
        <w:ind w:left="228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003"/>
        </w:tabs>
        <w:ind w:left="3003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723"/>
        </w:tabs>
        <w:ind w:left="3723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443"/>
        </w:tabs>
        <w:ind w:left="4443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163"/>
        </w:tabs>
        <w:ind w:left="5163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883"/>
        </w:tabs>
        <w:ind w:left="5883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603"/>
        </w:tabs>
        <w:ind w:left="6603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323"/>
        </w:tabs>
        <w:ind w:left="7323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043"/>
        </w:tabs>
        <w:ind w:left="8043" w:hanging="180"/>
      </w:pPr>
    </w:lvl>
  </w:abstractNum>
  <w:abstractNum w:abstractNumId="17" w15:restartNumberingAfterBreak="0">
    <w:nsid w:val="2457591D"/>
    <w:multiLevelType w:val="hybridMultilevel"/>
    <w:tmpl w:val="F820A814"/>
    <w:lvl w:ilvl="0" w:tplc="D64A52C6">
      <w:start w:val="3"/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ascii="YU C Friz Quadrata" w:eastAsia="Times New Roman" w:hAnsi="YU C Friz Quadrata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931"/>
        </w:tabs>
        <w:ind w:left="19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651"/>
        </w:tabs>
        <w:ind w:left="26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71"/>
        </w:tabs>
        <w:ind w:left="33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91"/>
        </w:tabs>
        <w:ind w:left="40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11"/>
        </w:tabs>
        <w:ind w:left="48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31"/>
        </w:tabs>
        <w:ind w:left="55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251"/>
        </w:tabs>
        <w:ind w:left="62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71"/>
        </w:tabs>
        <w:ind w:left="6971" w:hanging="360"/>
      </w:pPr>
      <w:rPr>
        <w:rFonts w:ascii="Wingdings" w:hAnsi="Wingdings" w:hint="default"/>
      </w:rPr>
    </w:lvl>
  </w:abstractNum>
  <w:abstractNum w:abstractNumId="18" w15:restartNumberingAfterBreak="0">
    <w:nsid w:val="24575939"/>
    <w:multiLevelType w:val="hybridMultilevel"/>
    <w:tmpl w:val="FBB87E3C"/>
    <w:lvl w:ilvl="0" w:tplc="0409000F">
      <w:start w:val="1"/>
      <w:numFmt w:val="decimal"/>
      <w:lvlText w:val="%1."/>
      <w:lvlJc w:val="left"/>
      <w:pPr>
        <w:tabs>
          <w:tab w:val="num" w:pos="645"/>
        </w:tabs>
        <w:ind w:left="6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22"/>
        </w:tabs>
        <w:ind w:left="1422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42"/>
        </w:tabs>
        <w:ind w:left="214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62"/>
        </w:tabs>
        <w:ind w:left="286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82"/>
        </w:tabs>
        <w:ind w:left="358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02"/>
        </w:tabs>
        <w:ind w:left="430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22"/>
        </w:tabs>
        <w:ind w:left="502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42"/>
        </w:tabs>
        <w:ind w:left="574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62"/>
        </w:tabs>
        <w:ind w:left="6462" w:hanging="180"/>
      </w:pPr>
    </w:lvl>
  </w:abstractNum>
  <w:abstractNum w:abstractNumId="19" w15:restartNumberingAfterBreak="0">
    <w:nsid w:val="27F1701D"/>
    <w:multiLevelType w:val="hybridMultilevel"/>
    <w:tmpl w:val="D5442D82"/>
    <w:lvl w:ilvl="0" w:tplc="F64C45F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 w15:restartNumberingAfterBreak="0">
    <w:nsid w:val="2B4944A8"/>
    <w:multiLevelType w:val="hybridMultilevel"/>
    <w:tmpl w:val="3BE08E26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1" w15:restartNumberingAfterBreak="0">
    <w:nsid w:val="32AF1262"/>
    <w:multiLevelType w:val="hybridMultilevel"/>
    <w:tmpl w:val="67ACB53C"/>
    <w:lvl w:ilvl="0" w:tplc="493E3D26">
      <w:start w:val="1"/>
      <w:numFmt w:val="decimal"/>
      <w:lvlText w:val="%1."/>
      <w:lvlJc w:val="left"/>
      <w:pPr>
        <w:tabs>
          <w:tab w:val="num" w:pos="2010"/>
        </w:tabs>
        <w:ind w:left="2010" w:hanging="115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935"/>
        </w:tabs>
        <w:ind w:left="193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655"/>
        </w:tabs>
        <w:ind w:left="265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75"/>
        </w:tabs>
        <w:ind w:left="337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95"/>
        </w:tabs>
        <w:ind w:left="409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15"/>
        </w:tabs>
        <w:ind w:left="481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35"/>
        </w:tabs>
        <w:ind w:left="553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255"/>
        </w:tabs>
        <w:ind w:left="625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75"/>
        </w:tabs>
        <w:ind w:left="6975" w:hanging="180"/>
      </w:pPr>
    </w:lvl>
  </w:abstractNum>
  <w:abstractNum w:abstractNumId="22" w15:restartNumberingAfterBreak="0">
    <w:nsid w:val="337308B7"/>
    <w:multiLevelType w:val="hybridMultilevel"/>
    <w:tmpl w:val="A0B6F906"/>
    <w:lvl w:ilvl="0" w:tplc="D36C80CC">
      <w:start w:val="1"/>
      <w:numFmt w:val="decimal"/>
      <w:lvlText w:val="%1."/>
      <w:lvlJc w:val="left"/>
      <w:pPr>
        <w:tabs>
          <w:tab w:val="num" w:pos="2070"/>
        </w:tabs>
        <w:ind w:left="2070" w:hanging="121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935"/>
        </w:tabs>
        <w:ind w:left="193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655"/>
        </w:tabs>
        <w:ind w:left="265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75"/>
        </w:tabs>
        <w:ind w:left="337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95"/>
        </w:tabs>
        <w:ind w:left="409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15"/>
        </w:tabs>
        <w:ind w:left="481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35"/>
        </w:tabs>
        <w:ind w:left="553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255"/>
        </w:tabs>
        <w:ind w:left="625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75"/>
        </w:tabs>
        <w:ind w:left="6975" w:hanging="180"/>
      </w:pPr>
    </w:lvl>
  </w:abstractNum>
  <w:abstractNum w:abstractNumId="23" w15:restartNumberingAfterBreak="0">
    <w:nsid w:val="343E6E38"/>
    <w:multiLevelType w:val="hybridMultilevel"/>
    <w:tmpl w:val="A04ACE5E"/>
    <w:lvl w:ilvl="0" w:tplc="5CFA5CB2">
      <w:numFmt w:val="bullet"/>
      <w:lvlText w:val="-"/>
      <w:lvlJc w:val="left"/>
      <w:pPr>
        <w:tabs>
          <w:tab w:val="num" w:pos="1215"/>
        </w:tabs>
        <w:ind w:left="1215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935"/>
        </w:tabs>
        <w:ind w:left="19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655"/>
        </w:tabs>
        <w:ind w:left="26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75"/>
        </w:tabs>
        <w:ind w:left="33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95"/>
        </w:tabs>
        <w:ind w:left="40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15"/>
        </w:tabs>
        <w:ind w:left="48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35"/>
        </w:tabs>
        <w:ind w:left="55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255"/>
        </w:tabs>
        <w:ind w:left="62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75"/>
        </w:tabs>
        <w:ind w:left="6975" w:hanging="360"/>
      </w:pPr>
      <w:rPr>
        <w:rFonts w:ascii="Wingdings" w:hAnsi="Wingdings" w:hint="default"/>
      </w:rPr>
    </w:lvl>
  </w:abstractNum>
  <w:abstractNum w:abstractNumId="24" w15:restartNumberingAfterBreak="0">
    <w:nsid w:val="384F6861"/>
    <w:multiLevelType w:val="hybridMultilevel"/>
    <w:tmpl w:val="F6140388"/>
    <w:lvl w:ilvl="0" w:tplc="FA6A7E76">
      <w:numFmt w:val="bullet"/>
      <w:lvlText w:val="-"/>
      <w:lvlJc w:val="left"/>
      <w:pPr>
        <w:tabs>
          <w:tab w:val="num" w:pos="4002"/>
        </w:tabs>
        <w:ind w:left="4002" w:hanging="360"/>
      </w:pPr>
      <w:rPr>
        <w:rFonts w:ascii="YU C Friz Quadrata" w:eastAsia="Times New Roman" w:hAnsi="YU C Friz Quadrata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4722"/>
        </w:tabs>
        <w:ind w:left="47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5442"/>
        </w:tabs>
        <w:ind w:left="54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6162"/>
        </w:tabs>
        <w:ind w:left="61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6882"/>
        </w:tabs>
        <w:ind w:left="68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7602"/>
        </w:tabs>
        <w:ind w:left="76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8322"/>
        </w:tabs>
        <w:ind w:left="83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9042"/>
        </w:tabs>
        <w:ind w:left="90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9762"/>
        </w:tabs>
        <w:ind w:left="9762" w:hanging="360"/>
      </w:pPr>
      <w:rPr>
        <w:rFonts w:ascii="Wingdings" w:hAnsi="Wingdings" w:hint="default"/>
      </w:rPr>
    </w:lvl>
  </w:abstractNum>
  <w:abstractNum w:abstractNumId="25" w15:restartNumberingAfterBreak="0">
    <w:nsid w:val="3A1A4164"/>
    <w:multiLevelType w:val="hybridMultilevel"/>
    <w:tmpl w:val="496AFA86"/>
    <w:lvl w:ilvl="0" w:tplc="8872EE30">
      <w:start w:val="1"/>
      <w:numFmt w:val="decimal"/>
      <w:lvlText w:val="%1."/>
      <w:lvlJc w:val="left"/>
      <w:pPr>
        <w:tabs>
          <w:tab w:val="num" w:pos="2006"/>
        </w:tabs>
        <w:ind w:left="2006" w:hanging="115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26" w15:restartNumberingAfterBreak="0">
    <w:nsid w:val="4035761B"/>
    <w:multiLevelType w:val="hybridMultilevel"/>
    <w:tmpl w:val="A11C6052"/>
    <w:lvl w:ilvl="0" w:tplc="4818251A">
      <w:start w:val="1"/>
      <w:numFmt w:val="bullet"/>
      <w:lvlText w:val="-"/>
      <w:lvlJc w:val="left"/>
      <w:pPr>
        <w:tabs>
          <w:tab w:val="num" w:pos="1215"/>
        </w:tabs>
        <w:ind w:left="1215" w:hanging="360"/>
      </w:pPr>
      <w:rPr>
        <w:rFonts w:ascii="YU C Friz Quadrata" w:eastAsia="Times New Roman" w:hAnsi="YU C Friz Quadrata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935"/>
        </w:tabs>
        <w:ind w:left="19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655"/>
        </w:tabs>
        <w:ind w:left="26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75"/>
        </w:tabs>
        <w:ind w:left="33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95"/>
        </w:tabs>
        <w:ind w:left="40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15"/>
        </w:tabs>
        <w:ind w:left="48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35"/>
        </w:tabs>
        <w:ind w:left="55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255"/>
        </w:tabs>
        <w:ind w:left="62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75"/>
        </w:tabs>
        <w:ind w:left="6975" w:hanging="360"/>
      </w:pPr>
      <w:rPr>
        <w:rFonts w:ascii="Wingdings" w:hAnsi="Wingdings" w:hint="default"/>
      </w:rPr>
    </w:lvl>
  </w:abstractNum>
  <w:abstractNum w:abstractNumId="27" w15:restartNumberingAfterBreak="0">
    <w:nsid w:val="40996B1C"/>
    <w:multiLevelType w:val="hybridMultilevel"/>
    <w:tmpl w:val="FB5E0390"/>
    <w:lvl w:ilvl="0" w:tplc="DFEC1D44">
      <w:start w:val="1"/>
      <w:numFmt w:val="decimal"/>
      <w:lvlText w:val="%1."/>
      <w:lvlJc w:val="left"/>
      <w:pPr>
        <w:tabs>
          <w:tab w:val="num" w:pos="1044"/>
        </w:tabs>
        <w:ind w:left="1044" w:hanging="360"/>
      </w:pPr>
      <w:rPr>
        <w:rFonts w:ascii="Arial" w:hAnsi="Aria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21"/>
        </w:tabs>
        <w:ind w:left="1821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41"/>
        </w:tabs>
        <w:ind w:left="2541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61"/>
        </w:tabs>
        <w:ind w:left="3261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81"/>
        </w:tabs>
        <w:ind w:left="3981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701"/>
        </w:tabs>
        <w:ind w:left="4701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21"/>
        </w:tabs>
        <w:ind w:left="5421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41"/>
        </w:tabs>
        <w:ind w:left="6141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61"/>
        </w:tabs>
        <w:ind w:left="6861" w:hanging="180"/>
      </w:pPr>
    </w:lvl>
  </w:abstractNum>
  <w:abstractNum w:abstractNumId="28" w15:restartNumberingAfterBreak="0">
    <w:nsid w:val="40D9758F"/>
    <w:multiLevelType w:val="hybridMultilevel"/>
    <w:tmpl w:val="A35200FA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43181FFD"/>
    <w:multiLevelType w:val="multilevel"/>
    <w:tmpl w:val="A35200F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4690510F"/>
    <w:multiLevelType w:val="hybridMultilevel"/>
    <w:tmpl w:val="C28AB638"/>
    <w:lvl w:ilvl="0" w:tplc="559CCE88">
      <w:start w:val="9"/>
      <w:numFmt w:val="bullet"/>
      <w:lvlText w:val="-"/>
      <w:lvlJc w:val="left"/>
      <w:pPr>
        <w:tabs>
          <w:tab w:val="num" w:pos="2670"/>
        </w:tabs>
        <w:ind w:left="2670" w:hanging="360"/>
      </w:pPr>
      <w:rPr>
        <w:rFonts w:ascii="YU C Friz Quadrata" w:eastAsia="Times New Roman" w:hAnsi="YU C Friz Quadrata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390"/>
        </w:tabs>
        <w:ind w:left="33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110"/>
        </w:tabs>
        <w:ind w:left="41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830"/>
        </w:tabs>
        <w:ind w:left="48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550"/>
        </w:tabs>
        <w:ind w:left="55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270"/>
        </w:tabs>
        <w:ind w:left="62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990"/>
        </w:tabs>
        <w:ind w:left="69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710"/>
        </w:tabs>
        <w:ind w:left="77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430"/>
        </w:tabs>
        <w:ind w:left="8430" w:hanging="360"/>
      </w:pPr>
      <w:rPr>
        <w:rFonts w:ascii="Wingdings" w:hAnsi="Wingdings" w:hint="default"/>
      </w:rPr>
    </w:lvl>
  </w:abstractNum>
  <w:abstractNum w:abstractNumId="31" w15:restartNumberingAfterBreak="0">
    <w:nsid w:val="46A31AF1"/>
    <w:multiLevelType w:val="hybridMultilevel"/>
    <w:tmpl w:val="DAF48594"/>
    <w:lvl w:ilvl="0" w:tplc="3390752E">
      <w:start w:val="1"/>
      <w:numFmt w:val="decimal"/>
      <w:lvlText w:val="%1."/>
      <w:lvlJc w:val="left"/>
      <w:pPr>
        <w:tabs>
          <w:tab w:val="num" w:pos="1636"/>
        </w:tabs>
        <w:ind w:left="163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356"/>
        </w:tabs>
        <w:ind w:left="2356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076"/>
        </w:tabs>
        <w:ind w:left="3076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796"/>
        </w:tabs>
        <w:ind w:left="3796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516"/>
        </w:tabs>
        <w:ind w:left="4516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236"/>
        </w:tabs>
        <w:ind w:left="5236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956"/>
        </w:tabs>
        <w:ind w:left="5956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676"/>
        </w:tabs>
        <w:ind w:left="6676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396"/>
        </w:tabs>
        <w:ind w:left="7396" w:hanging="180"/>
      </w:pPr>
    </w:lvl>
  </w:abstractNum>
  <w:abstractNum w:abstractNumId="32" w15:restartNumberingAfterBreak="0">
    <w:nsid w:val="49B9749D"/>
    <w:multiLevelType w:val="hybridMultilevel"/>
    <w:tmpl w:val="E87A1A44"/>
    <w:lvl w:ilvl="0" w:tplc="198A17F4">
      <w:start w:val="1"/>
      <w:numFmt w:val="upperRoman"/>
      <w:pStyle w:val="Style1"/>
      <w:lvlText w:val="%1."/>
      <w:lvlJc w:val="left"/>
      <w:pPr>
        <w:tabs>
          <w:tab w:val="num" w:pos="1575"/>
        </w:tabs>
        <w:ind w:left="1575" w:hanging="720"/>
      </w:pPr>
      <w:rPr>
        <w:rFonts w:ascii="Arial" w:hAnsi="Arial" w:cs="Arial"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78"/>
        </w:tabs>
        <w:ind w:left="1878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98"/>
        </w:tabs>
        <w:ind w:left="2598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18"/>
        </w:tabs>
        <w:ind w:left="3318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38"/>
        </w:tabs>
        <w:ind w:left="4038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758"/>
        </w:tabs>
        <w:ind w:left="4758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78"/>
        </w:tabs>
        <w:ind w:left="5478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98"/>
        </w:tabs>
        <w:ind w:left="6198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18"/>
        </w:tabs>
        <w:ind w:left="6918" w:hanging="180"/>
      </w:pPr>
    </w:lvl>
  </w:abstractNum>
  <w:abstractNum w:abstractNumId="33" w15:restartNumberingAfterBreak="0">
    <w:nsid w:val="4E111694"/>
    <w:multiLevelType w:val="hybridMultilevel"/>
    <w:tmpl w:val="C0806868"/>
    <w:lvl w:ilvl="0" w:tplc="6DBE8C1C">
      <w:start w:val="1"/>
      <w:numFmt w:val="bullet"/>
      <w:lvlText w:val="-"/>
      <w:lvlJc w:val="left"/>
      <w:pPr>
        <w:tabs>
          <w:tab w:val="num" w:pos="1445"/>
        </w:tabs>
        <w:ind w:left="1445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4FE96D3E"/>
    <w:multiLevelType w:val="hybridMultilevel"/>
    <w:tmpl w:val="83DE7544"/>
    <w:lvl w:ilvl="0" w:tplc="E6945078">
      <w:start w:val="1"/>
      <w:numFmt w:val="decimal"/>
      <w:lvlText w:val="%1."/>
      <w:lvlJc w:val="left"/>
      <w:pPr>
        <w:tabs>
          <w:tab w:val="num" w:pos="1101"/>
        </w:tabs>
        <w:ind w:left="1101" w:hanging="360"/>
      </w:pPr>
      <w:rPr>
        <w:rFonts w:ascii="Arial" w:hAnsi="Aria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21"/>
        </w:tabs>
        <w:ind w:left="1821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41"/>
        </w:tabs>
        <w:ind w:left="2541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61"/>
        </w:tabs>
        <w:ind w:left="3261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81"/>
        </w:tabs>
        <w:ind w:left="3981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701"/>
        </w:tabs>
        <w:ind w:left="4701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21"/>
        </w:tabs>
        <w:ind w:left="5421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41"/>
        </w:tabs>
        <w:ind w:left="6141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61"/>
        </w:tabs>
        <w:ind w:left="6861" w:hanging="180"/>
      </w:pPr>
    </w:lvl>
  </w:abstractNum>
  <w:abstractNum w:abstractNumId="35" w15:restartNumberingAfterBreak="0">
    <w:nsid w:val="546B417B"/>
    <w:multiLevelType w:val="hybridMultilevel"/>
    <w:tmpl w:val="5AB07428"/>
    <w:lvl w:ilvl="0" w:tplc="6A90AABC">
      <w:start w:val="1"/>
      <w:numFmt w:val="decimal"/>
      <w:lvlText w:val="(%1)"/>
      <w:lvlJc w:val="left"/>
      <w:pPr>
        <w:tabs>
          <w:tab w:val="num" w:pos="765"/>
        </w:tabs>
        <w:ind w:left="765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554A2D3E"/>
    <w:multiLevelType w:val="hybridMultilevel"/>
    <w:tmpl w:val="FFC23EBE"/>
    <w:lvl w:ilvl="0" w:tplc="126401D0">
      <w:start w:val="1"/>
      <w:numFmt w:val="decimal"/>
      <w:lvlText w:val="%1."/>
      <w:lvlJc w:val="left"/>
      <w:pPr>
        <w:tabs>
          <w:tab w:val="num" w:pos="1215"/>
        </w:tabs>
        <w:ind w:left="12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935"/>
        </w:tabs>
        <w:ind w:left="193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655"/>
        </w:tabs>
        <w:ind w:left="265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75"/>
        </w:tabs>
        <w:ind w:left="337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95"/>
        </w:tabs>
        <w:ind w:left="409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15"/>
        </w:tabs>
        <w:ind w:left="481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35"/>
        </w:tabs>
        <w:ind w:left="553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255"/>
        </w:tabs>
        <w:ind w:left="625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75"/>
        </w:tabs>
        <w:ind w:left="6975" w:hanging="180"/>
      </w:pPr>
    </w:lvl>
  </w:abstractNum>
  <w:abstractNum w:abstractNumId="37" w15:restartNumberingAfterBreak="0">
    <w:nsid w:val="55543CAD"/>
    <w:multiLevelType w:val="hybridMultilevel"/>
    <w:tmpl w:val="AC0024D4"/>
    <w:lvl w:ilvl="0" w:tplc="5E34630E">
      <w:start w:val="1"/>
      <w:numFmt w:val="decimal"/>
      <w:lvlText w:val="%1."/>
      <w:lvlJc w:val="left"/>
      <w:pPr>
        <w:tabs>
          <w:tab w:val="num" w:pos="1158"/>
        </w:tabs>
        <w:ind w:left="115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78"/>
        </w:tabs>
        <w:ind w:left="1878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98"/>
        </w:tabs>
        <w:ind w:left="2598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18"/>
        </w:tabs>
        <w:ind w:left="3318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38"/>
        </w:tabs>
        <w:ind w:left="4038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758"/>
        </w:tabs>
        <w:ind w:left="4758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78"/>
        </w:tabs>
        <w:ind w:left="5478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98"/>
        </w:tabs>
        <w:ind w:left="6198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18"/>
        </w:tabs>
        <w:ind w:left="6918" w:hanging="180"/>
      </w:pPr>
    </w:lvl>
  </w:abstractNum>
  <w:abstractNum w:abstractNumId="38" w15:restartNumberingAfterBreak="0">
    <w:nsid w:val="57732155"/>
    <w:multiLevelType w:val="hybridMultilevel"/>
    <w:tmpl w:val="B1A8E5B4"/>
    <w:lvl w:ilvl="0" w:tplc="154680F4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39" w15:restartNumberingAfterBreak="0">
    <w:nsid w:val="58841B3D"/>
    <w:multiLevelType w:val="hybridMultilevel"/>
    <w:tmpl w:val="6380C4D8"/>
    <w:lvl w:ilvl="0" w:tplc="0409000F">
      <w:start w:val="1"/>
      <w:numFmt w:val="decimal"/>
      <w:lvlText w:val="%1."/>
      <w:lvlJc w:val="left"/>
      <w:pPr>
        <w:tabs>
          <w:tab w:val="num" w:pos="1575"/>
        </w:tabs>
        <w:ind w:left="1575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295"/>
        </w:tabs>
        <w:ind w:left="229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015"/>
        </w:tabs>
        <w:ind w:left="301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735"/>
        </w:tabs>
        <w:ind w:left="373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455"/>
        </w:tabs>
        <w:ind w:left="445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75"/>
        </w:tabs>
        <w:ind w:left="517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95"/>
        </w:tabs>
        <w:ind w:left="589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615"/>
        </w:tabs>
        <w:ind w:left="661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335"/>
        </w:tabs>
        <w:ind w:left="7335" w:hanging="180"/>
      </w:pPr>
    </w:lvl>
  </w:abstractNum>
  <w:abstractNum w:abstractNumId="40" w15:restartNumberingAfterBreak="0">
    <w:nsid w:val="58E46026"/>
    <w:multiLevelType w:val="hybridMultilevel"/>
    <w:tmpl w:val="C7FCCA5E"/>
    <w:lvl w:ilvl="0" w:tplc="45006E66">
      <w:start w:val="1"/>
      <w:numFmt w:val="decimal"/>
      <w:lvlText w:val="%1."/>
      <w:lvlJc w:val="left"/>
      <w:pPr>
        <w:tabs>
          <w:tab w:val="num" w:pos="2070"/>
        </w:tabs>
        <w:ind w:left="2070" w:hanging="121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935"/>
        </w:tabs>
        <w:ind w:left="193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655"/>
        </w:tabs>
        <w:ind w:left="265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75"/>
        </w:tabs>
        <w:ind w:left="337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95"/>
        </w:tabs>
        <w:ind w:left="409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15"/>
        </w:tabs>
        <w:ind w:left="481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35"/>
        </w:tabs>
        <w:ind w:left="553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255"/>
        </w:tabs>
        <w:ind w:left="625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75"/>
        </w:tabs>
        <w:ind w:left="6975" w:hanging="180"/>
      </w:pPr>
    </w:lvl>
  </w:abstractNum>
  <w:abstractNum w:abstractNumId="41" w15:restartNumberingAfterBreak="0">
    <w:nsid w:val="5AC2030E"/>
    <w:multiLevelType w:val="hybridMultilevel"/>
    <w:tmpl w:val="D846A46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5ACF0CBF"/>
    <w:multiLevelType w:val="hybridMultilevel"/>
    <w:tmpl w:val="755E297A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3" w15:restartNumberingAfterBreak="0">
    <w:nsid w:val="5AD90CA1"/>
    <w:multiLevelType w:val="hybridMultilevel"/>
    <w:tmpl w:val="44BEB05E"/>
    <w:lvl w:ilvl="0" w:tplc="BB646AA6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4" w15:restartNumberingAfterBreak="0">
    <w:nsid w:val="5D2A5C0F"/>
    <w:multiLevelType w:val="hybridMultilevel"/>
    <w:tmpl w:val="D2DE18FC"/>
    <w:lvl w:ilvl="0" w:tplc="0409000F">
      <w:start w:val="1"/>
      <w:numFmt w:val="decimal"/>
      <w:lvlText w:val="%1."/>
      <w:lvlJc w:val="left"/>
      <w:pPr>
        <w:tabs>
          <w:tab w:val="num" w:pos="1575"/>
        </w:tabs>
        <w:ind w:left="1575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295"/>
        </w:tabs>
        <w:ind w:left="229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015"/>
        </w:tabs>
        <w:ind w:left="3015" w:hanging="180"/>
      </w:pPr>
    </w:lvl>
    <w:lvl w:ilvl="3" w:tplc="0409000F">
      <w:start w:val="1"/>
      <w:numFmt w:val="decimal"/>
      <w:lvlText w:val="%4."/>
      <w:lvlJc w:val="left"/>
      <w:pPr>
        <w:tabs>
          <w:tab w:val="num" w:pos="3735"/>
        </w:tabs>
        <w:ind w:left="373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455"/>
        </w:tabs>
        <w:ind w:left="445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75"/>
        </w:tabs>
        <w:ind w:left="517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95"/>
        </w:tabs>
        <w:ind w:left="589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615"/>
        </w:tabs>
        <w:ind w:left="661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335"/>
        </w:tabs>
        <w:ind w:left="7335" w:hanging="180"/>
      </w:pPr>
    </w:lvl>
  </w:abstractNum>
  <w:abstractNum w:abstractNumId="45" w15:restartNumberingAfterBreak="0">
    <w:nsid w:val="5F6E4F2B"/>
    <w:multiLevelType w:val="hybridMultilevel"/>
    <w:tmpl w:val="C1B8204E"/>
    <w:lvl w:ilvl="0" w:tplc="F5E27AC8">
      <w:start w:val="1"/>
      <w:numFmt w:val="decimal"/>
      <w:lvlText w:val="%1."/>
      <w:lvlJc w:val="left"/>
      <w:pPr>
        <w:tabs>
          <w:tab w:val="num" w:pos="1215"/>
        </w:tabs>
        <w:ind w:left="12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935"/>
        </w:tabs>
        <w:ind w:left="193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655"/>
        </w:tabs>
        <w:ind w:left="265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75"/>
        </w:tabs>
        <w:ind w:left="337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95"/>
        </w:tabs>
        <w:ind w:left="409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15"/>
        </w:tabs>
        <w:ind w:left="481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35"/>
        </w:tabs>
        <w:ind w:left="553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255"/>
        </w:tabs>
        <w:ind w:left="625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75"/>
        </w:tabs>
        <w:ind w:left="6975" w:hanging="180"/>
      </w:pPr>
    </w:lvl>
  </w:abstractNum>
  <w:abstractNum w:abstractNumId="46" w15:restartNumberingAfterBreak="0">
    <w:nsid w:val="60835743"/>
    <w:multiLevelType w:val="hybridMultilevel"/>
    <w:tmpl w:val="0F86F086"/>
    <w:lvl w:ilvl="0" w:tplc="BDCCCF08">
      <w:start w:val="3"/>
      <w:numFmt w:val="bullet"/>
      <w:lvlText w:val="-"/>
      <w:lvlJc w:val="left"/>
      <w:pPr>
        <w:tabs>
          <w:tab w:val="num" w:pos="2250"/>
        </w:tabs>
        <w:ind w:left="2250" w:hanging="360"/>
      </w:pPr>
      <w:rPr>
        <w:rFonts w:ascii="YU C Friz Quadrata" w:eastAsia="Times New Roman" w:hAnsi="YU C Friz Quadrata" w:cs="Arial" w:hint="default"/>
      </w:rPr>
    </w:lvl>
    <w:lvl w:ilvl="1" w:tplc="04090003">
      <w:start w:val="1"/>
      <w:numFmt w:val="bullet"/>
      <w:lvlText w:val="o"/>
      <w:lvlJc w:val="left"/>
      <w:pPr>
        <w:tabs>
          <w:tab w:val="num" w:pos="2970"/>
        </w:tabs>
        <w:ind w:left="29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90"/>
        </w:tabs>
        <w:ind w:left="36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410"/>
        </w:tabs>
        <w:ind w:left="44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130"/>
        </w:tabs>
        <w:ind w:left="51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850"/>
        </w:tabs>
        <w:ind w:left="58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570"/>
        </w:tabs>
        <w:ind w:left="65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90"/>
        </w:tabs>
        <w:ind w:left="72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010"/>
        </w:tabs>
        <w:ind w:left="8010" w:hanging="360"/>
      </w:pPr>
      <w:rPr>
        <w:rFonts w:ascii="Wingdings" w:hAnsi="Wingdings" w:hint="default"/>
      </w:rPr>
    </w:lvl>
  </w:abstractNum>
  <w:abstractNum w:abstractNumId="47" w15:restartNumberingAfterBreak="0">
    <w:nsid w:val="61BB03AB"/>
    <w:multiLevelType w:val="hybridMultilevel"/>
    <w:tmpl w:val="F9A4A6D2"/>
    <w:lvl w:ilvl="0" w:tplc="6952E64E">
      <w:start w:val="1"/>
      <w:numFmt w:val="decimal"/>
      <w:lvlText w:val="%1."/>
      <w:lvlJc w:val="left"/>
      <w:pPr>
        <w:tabs>
          <w:tab w:val="num" w:pos="1215"/>
        </w:tabs>
        <w:ind w:left="12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935"/>
        </w:tabs>
        <w:ind w:left="193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655"/>
        </w:tabs>
        <w:ind w:left="265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75"/>
        </w:tabs>
        <w:ind w:left="337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95"/>
        </w:tabs>
        <w:ind w:left="409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15"/>
        </w:tabs>
        <w:ind w:left="481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35"/>
        </w:tabs>
        <w:ind w:left="553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255"/>
        </w:tabs>
        <w:ind w:left="625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75"/>
        </w:tabs>
        <w:ind w:left="6975" w:hanging="180"/>
      </w:pPr>
    </w:lvl>
  </w:abstractNum>
  <w:abstractNum w:abstractNumId="48" w15:restartNumberingAfterBreak="0">
    <w:nsid w:val="634D5DA6"/>
    <w:multiLevelType w:val="hybridMultilevel"/>
    <w:tmpl w:val="EA287DE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 w15:restartNumberingAfterBreak="0">
    <w:nsid w:val="66192880"/>
    <w:multiLevelType w:val="hybridMultilevel"/>
    <w:tmpl w:val="1B586EA0"/>
    <w:lvl w:ilvl="0" w:tplc="D1D8D25E">
      <w:start w:val="1"/>
      <w:numFmt w:val="decimal"/>
      <w:lvlText w:val="%1."/>
      <w:lvlJc w:val="left"/>
      <w:pPr>
        <w:tabs>
          <w:tab w:val="num" w:pos="1215"/>
        </w:tabs>
        <w:ind w:left="12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935"/>
        </w:tabs>
        <w:ind w:left="193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655"/>
        </w:tabs>
        <w:ind w:left="265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75"/>
        </w:tabs>
        <w:ind w:left="337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95"/>
        </w:tabs>
        <w:ind w:left="409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15"/>
        </w:tabs>
        <w:ind w:left="481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35"/>
        </w:tabs>
        <w:ind w:left="553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255"/>
        </w:tabs>
        <w:ind w:left="625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75"/>
        </w:tabs>
        <w:ind w:left="6975" w:hanging="180"/>
      </w:pPr>
    </w:lvl>
  </w:abstractNum>
  <w:abstractNum w:abstractNumId="50" w15:restartNumberingAfterBreak="0">
    <w:nsid w:val="6A1C0BDD"/>
    <w:multiLevelType w:val="hybridMultilevel"/>
    <w:tmpl w:val="AB2E7C9C"/>
    <w:lvl w:ilvl="0" w:tplc="8CF89A0E">
      <w:start w:val="1"/>
      <w:numFmt w:val="decimal"/>
      <w:lvlText w:val="%1."/>
      <w:lvlJc w:val="left"/>
      <w:pPr>
        <w:tabs>
          <w:tab w:val="num" w:pos="1215"/>
        </w:tabs>
        <w:ind w:left="12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935"/>
        </w:tabs>
        <w:ind w:left="193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655"/>
        </w:tabs>
        <w:ind w:left="265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75"/>
        </w:tabs>
        <w:ind w:left="337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95"/>
        </w:tabs>
        <w:ind w:left="409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15"/>
        </w:tabs>
        <w:ind w:left="481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35"/>
        </w:tabs>
        <w:ind w:left="553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255"/>
        </w:tabs>
        <w:ind w:left="625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75"/>
        </w:tabs>
        <w:ind w:left="6975" w:hanging="180"/>
      </w:pPr>
    </w:lvl>
  </w:abstractNum>
  <w:abstractNum w:abstractNumId="51" w15:restartNumberingAfterBreak="0">
    <w:nsid w:val="6B253D2F"/>
    <w:multiLevelType w:val="hybridMultilevel"/>
    <w:tmpl w:val="0C7EB662"/>
    <w:lvl w:ilvl="0" w:tplc="75AA94F6">
      <w:start w:val="1"/>
      <w:numFmt w:val="decimal"/>
      <w:lvlText w:val="%1."/>
      <w:lvlJc w:val="left"/>
      <w:pPr>
        <w:tabs>
          <w:tab w:val="num" w:pos="1215"/>
        </w:tabs>
        <w:ind w:left="12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935"/>
        </w:tabs>
        <w:ind w:left="193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655"/>
        </w:tabs>
        <w:ind w:left="265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75"/>
        </w:tabs>
        <w:ind w:left="337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95"/>
        </w:tabs>
        <w:ind w:left="409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15"/>
        </w:tabs>
        <w:ind w:left="481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35"/>
        </w:tabs>
        <w:ind w:left="553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255"/>
        </w:tabs>
        <w:ind w:left="625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75"/>
        </w:tabs>
        <w:ind w:left="6975" w:hanging="180"/>
      </w:pPr>
    </w:lvl>
  </w:abstractNum>
  <w:abstractNum w:abstractNumId="52" w15:restartNumberingAfterBreak="0">
    <w:nsid w:val="6DB50DF5"/>
    <w:multiLevelType w:val="hybridMultilevel"/>
    <w:tmpl w:val="08726730"/>
    <w:lvl w:ilvl="0" w:tplc="50F4F88E">
      <w:start w:val="1"/>
      <w:numFmt w:val="decimal"/>
      <w:lvlText w:val="%1."/>
      <w:lvlJc w:val="left"/>
      <w:pPr>
        <w:tabs>
          <w:tab w:val="num" w:pos="1215"/>
        </w:tabs>
        <w:ind w:left="12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935"/>
        </w:tabs>
        <w:ind w:left="193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655"/>
        </w:tabs>
        <w:ind w:left="265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75"/>
        </w:tabs>
        <w:ind w:left="337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95"/>
        </w:tabs>
        <w:ind w:left="409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15"/>
        </w:tabs>
        <w:ind w:left="481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35"/>
        </w:tabs>
        <w:ind w:left="553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255"/>
        </w:tabs>
        <w:ind w:left="625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75"/>
        </w:tabs>
        <w:ind w:left="6975" w:hanging="180"/>
      </w:pPr>
    </w:lvl>
  </w:abstractNum>
  <w:abstractNum w:abstractNumId="53" w15:restartNumberingAfterBreak="0">
    <w:nsid w:val="6EBD2350"/>
    <w:multiLevelType w:val="hybridMultilevel"/>
    <w:tmpl w:val="AF5CEDAC"/>
    <w:lvl w:ilvl="0" w:tplc="CB06503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70182634"/>
    <w:multiLevelType w:val="hybridMultilevel"/>
    <w:tmpl w:val="00E475AA"/>
    <w:lvl w:ilvl="0" w:tplc="12E6422C">
      <w:numFmt w:val="bullet"/>
      <w:lvlText w:val="-"/>
      <w:lvlJc w:val="left"/>
      <w:pPr>
        <w:tabs>
          <w:tab w:val="num" w:pos="1215"/>
        </w:tabs>
        <w:ind w:left="1215" w:hanging="360"/>
      </w:pPr>
      <w:rPr>
        <w:rFonts w:ascii="YU C Friz Quadrata" w:eastAsia="Times New Roman" w:hAnsi="YU C Friz Quadrata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935"/>
        </w:tabs>
        <w:ind w:left="19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655"/>
        </w:tabs>
        <w:ind w:left="26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75"/>
        </w:tabs>
        <w:ind w:left="33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95"/>
        </w:tabs>
        <w:ind w:left="40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15"/>
        </w:tabs>
        <w:ind w:left="48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35"/>
        </w:tabs>
        <w:ind w:left="55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255"/>
        </w:tabs>
        <w:ind w:left="62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75"/>
        </w:tabs>
        <w:ind w:left="6975" w:hanging="360"/>
      </w:pPr>
      <w:rPr>
        <w:rFonts w:ascii="Wingdings" w:hAnsi="Wingdings" w:hint="default"/>
      </w:rPr>
    </w:lvl>
  </w:abstractNum>
  <w:abstractNum w:abstractNumId="55" w15:restartNumberingAfterBreak="0">
    <w:nsid w:val="72AA41C8"/>
    <w:multiLevelType w:val="hybridMultilevel"/>
    <w:tmpl w:val="C2549678"/>
    <w:lvl w:ilvl="0" w:tplc="9CB2D980">
      <w:start w:val="1"/>
      <w:numFmt w:val="decimal"/>
      <w:lvlText w:val="%1."/>
      <w:lvlJc w:val="left"/>
      <w:pPr>
        <w:tabs>
          <w:tab w:val="num" w:pos="1215"/>
        </w:tabs>
        <w:ind w:left="12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935"/>
        </w:tabs>
        <w:ind w:left="193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655"/>
        </w:tabs>
        <w:ind w:left="265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75"/>
        </w:tabs>
        <w:ind w:left="337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95"/>
        </w:tabs>
        <w:ind w:left="409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15"/>
        </w:tabs>
        <w:ind w:left="481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35"/>
        </w:tabs>
        <w:ind w:left="553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255"/>
        </w:tabs>
        <w:ind w:left="625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75"/>
        </w:tabs>
        <w:ind w:left="6975" w:hanging="180"/>
      </w:pPr>
    </w:lvl>
  </w:abstractNum>
  <w:abstractNum w:abstractNumId="56" w15:restartNumberingAfterBreak="0">
    <w:nsid w:val="742A3BB8"/>
    <w:multiLevelType w:val="hybridMultilevel"/>
    <w:tmpl w:val="D4C8B3DA"/>
    <w:lvl w:ilvl="0" w:tplc="2528B98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YU C Friz Quadrata" w:eastAsia="Times New Roman" w:hAnsi="YU C Friz Quadrata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754240D9"/>
    <w:multiLevelType w:val="hybridMultilevel"/>
    <w:tmpl w:val="F95CF704"/>
    <w:lvl w:ilvl="0" w:tplc="6EAAD6FC">
      <w:numFmt w:val="bullet"/>
      <w:lvlText w:val="-"/>
      <w:lvlJc w:val="left"/>
      <w:pPr>
        <w:tabs>
          <w:tab w:val="num" w:pos="2685"/>
        </w:tabs>
        <w:ind w:left="2685" w:hanging="360"/>
      </w:pPr>
      <w:rPr>
        <w:rFonts w:ascii="YU C Friz Quadrata" w:eastAsia="Times New Roman" w:hAnsi="YU C Friz Quadrata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405"/>
        </w:tabs>
        <w:ind w:left="34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125"/>
        </w:tabs>
        <w:ind w:left="41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845"/>
        </w:tabs>
        <w:ind w:left="48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565"/>
        </w:tabs>
        <w:ind w:left="55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285"/>
        </w:tabs>
        <w:ind w:left="62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005"/>
        </w:tabs>
        <w:ind w:left="70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725"/>
        </w:tabs>
        <w:ind w:left="77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445"/>
        </w:tabs>
        <w:ind w:left="8445" w:hanging="360"/>
      </w:pPr>
      <w:rPr>
        <w:rFonts w:ascii="Wingdings" w:hAnsi="Wingdings" w:hint="default"/>
      </w:rPr>
    </w:lvl>
  </w:abstractNum>
  <w:abstractNum w:abstractNumId="58" w15:restartNumberingAfterBreak="0">
    <w:nsid w:val="76E03EA3"/>
    <w:multiLevelType w:val="hybridMultilevel"/>
    <w:tmpl w:val="B39CDEDA"/>
    <w:lvl w:ilvl="0" w:tplc="FF46C61C">
      <w:numFmt w:val="bullet"/>
      <w:lvlText w:val="-"/>
      <w:lvlJc w:val="left"/>
      <w:pPr>
        <w:tabs>
          <w:tab w:val="num" w:pos="1215"/>
        </w:tabs>
        <w:ind w:left="1215" w:hanging="360"/>
      </w:pPr>
      <w:rPr>
        <w:rFonts w:ascii="YU C Friz Quadrata" w:eastAsia="Times New Roman" w:hAnsi="YU C Friz Quadrata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935"/>
        </w:tabs>
        <w:ind w:left="19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655"/>
        </w:tabs>
        <w:ind w:left="26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75"/>
        </w:tabs>
        <w:ind w:left="33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95"/>
        </w:tabs>
        <w:ind w:left="40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15"/>
        </w:tabs>
        <w:ind w:left="48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35"/>
        </w:tabs>
        <w:ind w:left="55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255"/>
        </w:tabs>
        <w:ind w:left="62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75"/>
        </w:tabs>
        <w:ind w:left="6975" w:hanging="360"/>
      </w:pPr>
      <w:rPr>
        <w:rFonts w:ascii="Wingdings" w:hAnsi="Wingdings" w:hint="default"/>
      </w:rPr>
    </w:lvl>
  </w:abstractNum>
  <w:abstractNum w:abstractNumId="59" w15:restartNumberingAfterBreak="0">
    <w:nsid w:val="7966184D"/>
    <w:multiLevelType w:val="hybridMultilevel"/>
    <w:tmpl w:val="17849B98"/>
    <w:lvl w:ilvl="0" w:tplc="FFB2FB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0" w15:restartNumberingAfterBreak="0">
    <w:nsid w:val="7B263790"/>
    <w:multiLevelType w:val="hybridMultilevel"/>
    <w:tmpl w:val="2F88C8DC"/>
    <w:lvl w:ilvl="0" w:tplc="1EC4BBEE">
      <w:start w:val="2"/>
      <w:numFmt w:val="bullet"/>
      <w:lvlText w:val="-"/>
      <w:lvlJc w:val="left"/>
      <w:pPr>
        <w:tabs>
          <w:tab w:val="num" w:pos="1215"/>
        </w:tabs>
        <w:ind w:left="1215" w:hanging="360"/>
      </w:pPr>
      <w:rPr>
        <w:rFonts w:ascii="YU C Friz Quadrata" w:eastAsia="Times New Roman" w:hAnsi="YU C Friz Quadrata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935"/>
        </w:tabs>
        <w:ind w:left="19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655"/>
        </w:tabs>
        <w:ind w:left="26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75"/>
        </w:tabs>
        <w:ind w:left="33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95"/>
        </w:tabs>
        <w:ind w:left="40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15"/>
        </w:tabs>
        <w:ind w:left="48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35"/>
        </w:tabs>
        <w:ind w:left="55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255"/>
        </w:tabs>
        <w:ind w:left="62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75"/>
        </w:tabs>
        <w:ind w:left="6975" w:hanging="360"/>
      </w:pPr>
      <w:rPr>
        <w:rFonts w:ascii="Wingdings" w:hAnsi="Wingdings" w:hint="default"/>
      </w:rPr>
    </w:lvl>
  </w:abstractNum>
  <w:abstractNum w:abstractNumId="61" w15:restartNumberingAfterBreak="0">
    <w:nsid w:val="7B8A327A"/>
    <w:multiLevelType w:val="hybridMultilevel"/>
    <w:tmpl w:val="ECF4CFF2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2" w15:restartNumberingAfterBreak="0">
    <w:nsid w:val="7C6178D6"/>
    <w:multiLevelType w:val="hybridMultilevel"/>
    <w:tmpl w:val="4B9284FA"/>
    <w:lvl w:ilvl="0" w:tplc="04090001">
      <w:start w:val="1"/>
      <w:numFmt w:val="bullet"/>
      <w:lvlText w:val=""/>
      <w:lvlJc w:val="left"/>
      <w:pPr>
        <w:tabs>
          <w:tab w:val="num" w:pos="1575"/>
        </w:tabs>
        <w:ind w:left="15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295"/>
        </w:tabs>
        <w:ind w:left="22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015"/>
        </w:tabs>
        <w:ind w:left="30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735"/>
        </w:tabs>
        <w:ind w:left="37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455"/>
        </w:tabs>
        <w:ind w:left="44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175"/>
        </w:tabs>
        <w:ind w:left="51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895"/>
        </w:tabs>
        <w:ind w:left="58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615"/>
        </w:tabs>
        <w:ind w:left="66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335"/>
        </w:tabs>
        <w:ind w:left="7335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60"/>
  </w:num>
  <w:num w:numId="3">
    <w:abstractNumId w:val="49"/>
  </w:num>
  <w:num w:numId="4">
    <w:abstractNumId w:val="55"/>
  </w:num>
  <w:num w:numId="5">
    <w:abstractNumId w:val="48"/>
  </w:num>
  <w:num w:numId="6">
    <w:abstractNumId w:val="52"/>
  </w:num>
  <w:num w:numId="7">
    <w:abstractNumId w:val="22"/>
  </w:num>
  <w:num w:numId="8">
    <w:abstractNumId w:val="12"/>
  </w:num>
  <w:num w:numId="9">
    <w:abstractNumId w:val="2"/>
  </w:num>
  <w:num w:numId="10">
    <w:abstractNumId w:val="26"/>
  </w:num>
  <w:num w:numId="11">
    <w:abstractNumId w:val="25"/>
  </w:num>
  <w:num w:numId="12">
    <w:abstractNumId w:val="17"/>
  </w:num>
  <w:num w:numId="13">
    <w:abstractNumId w:val="35"/>
  </w:num>
  <w:num w:numId="14">
    <w:abstractNumId w:val="50"/>
  </w:num>
  <w:num w:numId="15">
    <w:abstractNumId w:val="56"/>
  </w:num>
  <w:num w:numId="16">
    <w:abstractNumId w:val="5"/>
  </w:num>
  <w:num w:numId="17">
    <w:abstractNumId w:val="32"/>
  </w:num>
  <w:num w:numId="18">
    <w:abstractNumId w:val="20"/>
  </w:num>
  <w:num w:numId="19">
    <w:abstractNumId w:val="44"/>
  </w:num>
  <w:num w:numId="20">
    <w:abstractNumId w:val="31"/>
  </w:num>
  <w:num w:numId="21">
    <w:abstractNumId w:val="54"/>
  </w:num>
  <w:num w:numId="22">
    <w:abstractNumId w:val="21"/>
  </w:num>
  <w:num w:numId="23">
    <w:abstractNumId w:val="6"/>
  </w:num>
  <w:num w:numId="24">
    <w:abstractNumId w:val="38"/>
  </w:num>
  <w:num w:numId="25">
    <w:abstractNumId w:val="40"/>
  </w:num>
  <w:num w:numId="26">
    <w:abstractNumId w:val="3"/>
  </w:num>
  <w:num w:numId="27">
    <w:abstractNumId w:val="41"/>
  </w:num>
  <w:num w:numId="28">
    <w:abstractNumId w:val="24"/>
  </w:num>
  <w:num w:numId="29">
    <w:abstractNumId w:val="45"/>
  </w:num>
  <w:num w:numId="30">
    <w:abstractNumId w:val="62"/>
  </w:num>
  <w:num w:numId="31">
    <w:abstractNumId w:val="4"/>
  </w:num>
  <w:num w:numId="32">
    <w:abstractNumId w:val="57"/>
  </w:num>
  <w:num w:numId="33">
    <w:abstractNumId w:val="46"/>
  </w:num>
  <w:num w:numId="34">
    <w:abstractNumId w:val="10"/>
  </w:num>
  <w:num w:numId="35">
    <w:abstractNumId w:val="59"/>
  </w:num>
  <w:num w:numId="36">
    <w:abstractNumId w:val="9"/>
  </w:num>
  <w:num w:numId="37">
    <w:abstractNumId w:val="14"/>
  </w:num>
  <w:num w:numId="38">
    <w:abstractNumId w:val="34"/>
  </w:num>
  <w:num w:numId="39">
    <w:abstractNumId w:val="27"/>
  </w:num>
  <w:num w:numId="40">
    <w:abstractNumId w:val="16"/>
  </w:num>
  <w:num w:numId="41">
    <w:abstractNumId w:val="37"/>
  </w:num>
  <w:num w:numId="42">
    <w:abstractNumId w:val="7"/>
  </w:num>
  <w:num w:numId="43">
    <w:abstractNumId w:val="42"/>
  </w:num>
  <w:num w:numId="44">
    <w:abstractNumId w:val="18"/>
  </w:num>
  <w:num w:numId="45">
    <w:abstractNumId w:val="51"/>
  </w:num>
  <w:num w:numId="46">
    <w:abstractNumId w:val="53"/>
  </w:num>
  <w:num w:numId="47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36"/>
  </w:num>
  <w:num w:numId="49">
    <w:abstractNumId w:val="0"/>
  </w:num>
  <w:num w:numId="50">
    <w:abstractNumId w:val="58"/>
  </w:num>
  <w:num w:numId="51">
    <w:abstractNumId w:val="30"/>
  </w:num>
  <w:num w:numId="52">
    <w:abstractNumId w:val="19"/>
  </w:num>
  <w:num w:numId="53">
    <w:abstractNumId w:val="47"/>
  </w:num>
  <w:num w:numId="54">
    <w:abstractNumId w:val="8"/>
  </w:num>
  <w:num w:numId="55">
    <w:abstractNumId w:val="61"/>
  </w:num>
  <w:num w:numId="56">
    <w:abstractNumId w:val="13"/>
  </w:num>
  <w:num w:numId="57">
    <w:abstractNumId w:val="28"/>
  </w:num>
  <w:num w:numId="58">
    <w:abstractNumId w:val="29"/>
  </w:num>
  <w:num w:numId="59">
    <w:abstractNumId w:val="43"/>
  </w:num>
  <w:num w:numId="60">
    <w:abstractNumId w:val="39"/>
  </w:num>
  <w:num w:numId="61">
    <w:abstractNumId w:val="1"/>
  </w:num>
  <w:num w:numId="62">
    <w:abstractNumId w:val="23"/>
  </w:num>
  <w:num w:numId="63">
    <w:abstractNumId w:val="11"/>
  </w:num>
  <w:numIdMacAtCleanup w:val="5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gutterAtTop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57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1C38"/>
    <w:rsid w:val="0000043F"/>
    <w:rsid w:val="00000DEF"/>
    <w:rsid w:val="00003382"/>
    <w:rsid w:val="000042FB"/>
    <w:rsid w:val="00004760"/>
    <w:rsid w:val="00004786"/>
    <w:rsid w:val="0000511B"/>
    <w:rsid w:val="00005D25"/>
    <w:rsid w:val="000060C4"/>
    <w:rsid w:val="0000651A"/>
    <w:rsid w:val="000067BB"/>
    <w:rsid w:val="00006A71"/>
    <w:rsid w:val="00006D1C"/>
    <w:rsid w:val="00007031"/>
    <w:rsid w:val="00007116"/>
    <w:rsid w:val="00007C03"/>
    <w:rsid w:val="000105D3"/>
    <w:rsid w:val="000112BF"/>
    <w:rsid w:val="00011794"/>
    <w:rsid w:val="0001275C"/>
    <w:rsid w:val="00012A7D"/>
    <w:rsid w:val="0001305B"/>
    <w:rsid w:val="0001370D"/>
    <w:rsid w:val="000138FF"/>
    <w:rsid w:val="000144EA"/>
    <w:rsid w:val="00014DCD"/>
    <w:rsid w:val="00015D64"/>
    <w:rsid w:val="00016137"/>
    <w:rsid w:val="00016A55"/>
    <w:rsid w:val="00016CF5"/>
    <w:rsid w:val="000173C0"/>
    <w:rsid w:val="00017821"/>
    <w:rsid w:val="0002168F"/>
    <w:rsid w:val="000216D1"/>
    <w:rsid w:val="00023AE7"/>
    <w:rsid w:val="00024436"/>
    <w:rsid w:val="00027275"/>
    <w:rsid w:val="0003188A"/>
    <w:rsid w:val="00035BE1"/>
    <w:rsid w:val="00036671"/>
    <w:rsid w:val="000407F0"/>
    <w:rsid w:val="00040907"/>
    <w:rsid w:val="00040E8F"/>
    <w:rsid w:val="0004101B"/>
    <w:rsid w:val="00041C6E"/>
    <w:rsid w:val="00041E88"/>
    <w:rsid w:val="000420E6"/>
    <w:rsid w:val="0004324F"/>
    <w:rsid w:val="0004638C"/>
    <w:rsid w:val="00051318"/>
    <w:rsid w:val="00052270"/>
    <w:rsid w:val="00052FC3"/>
    <w:rsid w:val="00053A0F"/>
    <w:rsid w:val="00055159"/>
    <w:rsid w:val="0005560E"/>
    <w:rsid w:val="00056BB2"/>
    <w:rsid w:val="0005772A"/>
    <w:rsid w:val="0006014B"/>
    <w:rsid w:val="00060A9F"/>
    <w:rsid w:val="00060F31"/>
    <w:rsid w:val="000611D4"/>
    <w:rsid w:val="000626E2"/>
    <w:rsid w:val="000629D1"/>
    <w:rsid w:val="000629DE"/>
    <w:rsid w:val="00063195"/>
    <w:rsid w:val="0006531D"/>
    <w:rsid w:val="000661B9"/>
    <w:rsid w:val="000665A3"/>
    <w:rsid w:val="00070753"/>
    <w:rsid w:val="000710C2"/>
    <w:rsid w:val="00072301"/>
    <w:rsid w:val="00072DD3"/>
    <w:rsid w:val="000730A2"/>
    <w:rsid w:val="00073785"/>
    <w:rsid w:val="0007504D"/>
    <w:rsid w:val="00075531"/>
    <w:rsid w:val="00075799"/>
    <w:rsid w:val="00081511"/>
    <w:rsid w:val="00082CFA"/>
    <w:rsid w:val="00083444"/>
    <w:rsid w:val="00084402"/>
    <w:rsid w:val="00084E3B"/>
    <w:rsid w:val="000854D2"/>
    <w:rsid w:val="0008580C"/>
    <w:rsid w:val="00086505"/>
    <w:rsid w:val="00087490"/>
    <w:rsid w:val="00087AEA"/>
    <w:rsid w:val="00087C1B"/>
    <w:rsid w:val="000902B9"/>
    <w:rsid w:val="000926BB"/>
    <w:rsid w:val="00092C8D"/>
    <w:rsid w:val="0009348A"/>
    <w:rsid w:val="00093791"/>
    <w:rsid w:val="000938DB"/>
    <w:rsid w:val="000939A9"/>
    <w:rsid w:val="00093D8C"/>
    <w:rsid w:val="00094F10"/>
    <w:rsid w:val="000951F0"/>
    <w:rsid w:val="00095950"/>
    <w:rsid w:val="00096ABB"/>
    <w:rsid w:val="000975CB"/>
    <w:rsid w:val="000A0B11"/>
    <w:rsid w:val="000A138D"/>
    <w:rsid w:val="000A1987"/>
    <w:rsid w:val="000A1E81"/>
    <w:rsid w:val="000A202E"/>
    <w:rsid w:val="000A37EA"/>
    <w:rsid w:val="000A37FC"/>
    <w:rsid w:val="000A49F9"/>
    <w:rsid w:val="000A5208"/>
    <w:rsid w:val="000A5368"/>
    <w:rsid w:val="000A558C"/>
    <w:rsid w:val="000A5780"/>
    <w:rsid w:val="000A5BB0"/>
    <w:rsid w:val="000A5F8D"/>
    <w:rsid w:val="000A62B8"/>
    <w:rsid w:val="000A76E0"/>
    <w:rsid w:val="000A79E4"/>
    <w:rsid w:val="000B015A"/>
    <w:rsid w:val="000B0463"/>
    <w:rsid w:val="000B076C"/>
    <w:rsid w:val="000B0A26"/>
    <w:rsid w:val="000B109C"/>
    <w:rsid w:val="000B1153"/>
    <w:rsid w:val="000B17C6"/>
    <w:rsid w:val="000B2AEC"/>
    <w:rsid w:val="000B308E"/>
    <w:rsid w:val="000B3155"/>
    <w:rsid w:val="000B362A"/>
    <w:rsid w:val="000B517F"/>
    <w:rsid w:val="000B67B4"/>
    <w:rsid w:val="000B692A"/>
    <w:rsid w:val="000B6F10"/>
    <w:rsid w:val="000B7205"/>
    <w:rsid w:val="000C14D2"/>
    <w:rsid w:val="000C40A3"/>
    <w:rsid w:val="000C4A4B"/>
    <w:rsid w:val="000C4AB3"/>
    <w:rsid w:val="000C6975"/>
    <w:rsid w:val="000C735D"/>
    <w:rsid w:val="000C7DE4"/>
    <w:rsid w:val="000D14A6"/>
    <w:rsid w:val="000D1F72"/>
    <w:rsid w:val="000D2023"/>
    <w:rsid w:val="000D246C"/>
    <w:rsid w:val="000D3657"/>
    <w:rsid w:val="000D3BFB"/>
    <w:rsid w:val="000D48CE"/>
    <w:rsid w:val="000D4A65"/>
    <w:rsid w:val="000D4C80"/>
    <w:rsid w:val="000D52FA"/>
    <w:rsid w:val="000D612D"/>
    <w:rsid w:val="000D67A0"/>
    <w:rsid w:val="000D697A"/>
    <w:rsid w:val="000D7F36"/>
    <w:rsid w:val="000E0233"/>
    <w:rsid w:val="000E122F"/>
    <w:rsid w:val="000E1C40"/>
    <w:rsid w:val="000E3A81"/>
    <w:rsid w:val="000E414B"/>
    <w:rsid w:val="000E4BDD"/>
    <w:rsid w:val="000E51FC"/>
    <w:rsid w:val="000E67EE"/>
    <w:rsid w:val="000E6D8A"/>
    <w:rsid w:val="000E71BD"/>
    <w:rsid w:val="000E7519"/>
    <w:rsid w:val="000F2948"/>
    <w:rsid w:val="000F2E04"/>
    <w:rsid w:val="000F35DA"/>
    <w:rsid w:val="000F3A43"/>
    <w:rsid w:val="000F531F"/>
    <w:rsid w:val="000F5561"/>
    <w:rsid w:val="000F6AE2"/>
    <w:rsid w:val="000F78F5"/>
    <w:rsid w:val="000F7F37"/>
    <w:rsid w:val="0010074E"/>
    <w:rsid w:val="001009B4"/>
    <w:rsid w:val="00101B16"/>
    <w:rsid w:val="0010291E"/>
    <w:rsid w:val="00103138"/>
    <w:rsid w:val="001053D7"/>
    <w:rsid w:val="001060B4"/>
    <w:rsid w:val="00106B7D"/>
    <w:rsid w:val="00107131"/>
    <w:rsid w:val="001075AC"/>
    <w:rsid w:val="00107809"/>
    <w:rsid w:val="001078D1"/>
    <w:rsid w:val="00107B4A"/>
    <w:rsid w:val="00110141"/>
    <w:rsid w:val="00111169"/>
    <w:rsid w:val="00111372"/>
    <w:rsid w:val="001119CF"/>
    <w:rsid w:val="00111DF7"/>
    <w:rsid w:val="00112CF7"/>
    <w:rsid w:val="00116C96"/>
    <w:rsid w:val="0012027F"/>
    <w:rsid w:val="0012036E"/>
    <w:rsid w:val="0012102C"/>
    <w:rsid w:val="00121E47"/>
    <w:rsid w:val="00122AAD"/>
    <w:rsid w:val="00123ED8"/>
    <w:rsid w:val="00126C3A"/>
    <w:rsid w:val="00126C6E"/>
    <w:rsid w:val="00127DB9"/>
    <w:rsid w:val="0013042E"/>
    <w:rsid w:val="00130EDA"/>
    <w:rsid w:val="00131E8E"/>
    <w:rsid w:val="0013233A"/>
    <w:rsid w:val="00133F9E"/>
    <w:rsid w:val="001346A3"/>
    <w:rsid w:val="001366C6"/>
    <w:rsid w:val="00140976"/>
    <w:rsid w:val="001421F1"/>
    <w:rsid w:val="00142D32"/>
    <w:rsid w:val="00143035"/>
    <w:rsid w:val="00143D05"/>
    <w:rsid w:val="0014456C"/>
    <w:rsid w:val="001448C4"/>
    <w:rsid w:val="001448E5"/>
    <w:rsid w:val="00144B56"/>
    <w:rsid w:val="00144BC8"/>
    <w:rsid w:val="00144C02"/>
    <w:rsid w:val="00144ECB"/>
    <w:rsid w:val="00146E20"/>
    <w:rsid w:val="0014727A"/>
    <w:rsid w:val="00151424"/>
    <w:rsid w:val="001517B3"/>
    <w:rsid w:val="00151D2F"/>
    <w:rsid w:val="00152DA4"/>
    <w:rsid w:val="001536F7"/>
    <w:rsid w:val="001556FF"/>
    <w:rsid w:val="00156571"/>
    <w:rsid w:val="00156577"/>
    <w:rsid w:val="00157D42"/>
    <w:rsid w:val="00157DB1"/>
    <w:rsid w:val="00157E5A"/>
    <w:rsid w:val="0016047B"/>
    <w:rsid w:val="00160554"/>
    <w:rsid w:val="00160922"/>
    <w:rsid w:val="00160C7A"/>
    <w:rsid w:val="00160C86"/>
    <w:rsid w:val="00161070"/>
    <w:rsid w:val="00161909"/>
    <w:rsid w:val="001625BD"/>
    <w:rsid w:val="00163698"/>
    <w:rsid w:val="001639D0"/>
    <w:rsid w:val="00164016"/>
    <w:rsid w:val="0016422B"/>
    <w:rsid w:val="00164E3C"/>
    <w:rsid w:val="00166558"/>
    <w:rsid w:val="00166682"/>
    <w:rsid w:val="001679A8"/>
    <w:rsid w:val="00171AA6"/>
    <w:rsid w:val="001724EA"/>
    <w:rsid w:val="001741A7"/>
    <w:rsid w:val="0017423A"/>
    <w:rsid w:val="00175F7D"/>
    <w:rsid w:val="0017614D"/>
    <w:rsid w:val="00176371"/>
    <w:rsid w:val="00177AB8"/>
    <w:rsid w:val="00177CC0"/>
    <w:rsid w:val="00177F5B"/>
    <w:rsid w:val="00180621"/>
    <w:rsid w:val="00181BD0"/>
    <w:rsid w:val="00181F4F"/>
    <w:rsid w:val="00182B4F"/>
    <w:rsid w:val="00182EF5"/>
    <w:rsid w:val="001835FA"/>
    <w:rsid w:val="00183C6C"/>
    <w:rsid w:val="001844BD"/>
    <w:rsid w:val="001855B1"/>
    <w:rsid w:val="00185ECF"/>
    <w:rsid w:val="00185F11"/>
    <w:rsid w:val="0018647E"/>
    <w:rsid w:val="001869FE"/>
    <w:rsid w:val="00186A78"/>
    <w:rsid w:val="0018783B"/>
    <w:rsid w:val="00190446"/>
    <w:rsid w:val="001906D0"/>
    <w:rsid w:val="00190B44"/>
    <w:rsid w:val="00191EEC"/>
    <w:rsid w:val="00193274"/>
    <w:rsid w:val="00193475"/>
    <w:rsid w:val="00193954"/>
    <w:rsid w:val="0019402D"/>
    <w:rsid w:val="001941D8"/>
    <w:rsid w:val="00194278"/>
    <w:rsid w:val="0019468D"/>
    <w:rsid w:val="001948E4"/>
    <w:rsid w:val="00194EEF"/>
    <w:rsid w:val="0019583B"/>
    <w:rsid w:val="00196F1A"/>
    <w:rsid w:val="001A0515"/>
    <w:rsid w:val="001A0D22"/>
    <w:rsid w:val="001A1930"/>
    <w:rsid w:val="001A2487"/>
    <w:rsid w:val="001A2DF3"/>
    <w:rsid w:val="001A332E"/>
    <w:rsid w:val="001A3475"/>
    <w:rsid w:val="001A352E"/>
    <w:rsid w:val="001A3815"/>
    <w:rsid w:val="001A3EF2"/>
    <w:rsid w:val="001A4582"/>
    <w:rsid w:val="001A4F62"/>
    <w:rsid w:val="001A5D0A"/>
    <w:rsid w:val="001A6323"/>
    <w:rsid w:val="001A64D8"/>
    <w:rsid w:val="001A75FA"/>
    <w:rsid w:val="001A7C2A"/>
    <w:rsid w:val="001A7D79"/>
    <w:rsid w:val="001B213E"/>
    <w:rsid w:val="001B21C8"/>
    <w:rsid w:val="001B2ABD"/>
    <w:rsid w:val="001B313A"/>
    <w:rsid w:val="001B3268"/>
    <w:rsid w:val="001B3A17"/>
    <w:rsid w:val="001B4CBC"/>
    <w:rsid w:val="001B6445"/>
    <w:rsid w:val="001B68A6"/>
    <w:rsid w:val="001B6D8F"/>
    <w:rsid w:val="001B726F"/>
    <w:rsid w:val="001C0A7A"/>
    <w:rsid w:val="001C1609"/>
    <w:rsid w:val="001C2D48"/>
    <w:rsid w:val="001C30B5"/>
    <w:rsid w:val="001C3691"/>
    <w:rsid w:val="001C48EB"/>
    <w:rsid w:val="001C58B8"/>
    <w:rsid w:val="001C6014"/>
    <w:rsid w:val="001C66E0"/>
    <w:rsid w:val="001C7127"/>
    <w:rsid w:val="001D063C"/>
    <w:rsid w:val="001D086F"/>
    <w:rsid w:val="001D1B3F"/>
    <w:rsid w:val="001D1FF4"/>
    <w:rsid w:val="001D255B"/>
    <w:rsid w:val="001D28BD"/>
    <w:rsid w:val="001D42DF"/>
    <w:rsid w:val="001D44B5"/>
    <w:rsid w:val="001D4675"/>
    <w:rsid w:val="001D55C3"/>
    <w:rsid w:val="001D58A6"/>
    <w:rsid w:val="001D7CAD"/>
    <w:rsid w:val="001E0BDC"/>
    <w:rsid w:val="001E124D"/>
    <w:rsid w:val="001E197F"/>
    <w:rsid w:val="001E235C"/>
    <w:rsid w:val="001E26AF"/>
    <w:rsid w:val="001E2D03"/>
    <w:rsid w:val="001E2D85"/>
    <w:rsid w:val="001E3B9F"/>
    <w:rsid w:val="001E4D8E"/>
    <w:rsid w:val="001E56D0"/>
    <w:rsid w:val="001E5AA5"/>
    <w:rsid w:val="001E5B26"/>
    <w:rsid w:val="001E735F"/>
    <w:rsid w:val="001E77F7"/>
    <w:rsid w:val="001F1912"/>
    <w:rsid w:val="001F1A60"/>
    <w:rsid w:val="001F3101"/>
    <w:rsid w:val="001F46C0"/>
    <w:rsid w:val="001F4AC3"/>
    <w:rsid w:val="001F4D2D"/>
    <w:rsid w:val="001F56F2"/>
    <w:rsid w:val="001F5F27"/>
    <w:rsid w:val="001F710B"/>
    <w:rsid w:val="001F760B"/>
    <w:rsid w:val="00200F57"/>
    <w:rsid w:val="00203683"/>
    <w:rsid w:val="00203798"/>
    <w:rsid w:val="002043FD"/>
    <w:rsid w:val="002046F8"/>
    <w:rsid w:val="0020498E"/>
    <w:rsid w:val="00207343"/>
    <w:rsid w:val="0020777F"/>
    <w:rsid w:val="002077D7"/>
    <w:rsid w:val="002101DE"/>
    <w:rsid w:val="00210FBF"/>
    <w:rsid w:val="002126F0"/>
    <w:rsid w:val="00212967"/>
    <w:rsid w:val="00212EA0"/>
    <w:rsid w:val="00213203"/>
    <w:rsid w:val="00213C2A"/>
    <w:rsid w:val="00213D6E"/>
    <w:rsid w:val="0021429E"/>
    <w:rsid w:val="00215D84"/>
    <w:rsid w:val="00215E1C"/>
    <w:rsid w:val="00216832"/>
    <w:rsid w:val="00220838"/>
    <w:rsid w:val="00220964"/>
    <w:rsid w:val="0022130F"/>
    <w:rsid w:val="00221833"/>
    <w:rsid w:val="002227E6"/>
    <w:rsid w:val="00223113"/>
    <w:rsid w:val="00224062"/>
    <w:rsid w:val="00224270"/>
    <w:rsid w:val="0022470D"/>
    <w:rsid w:val="00224D53"/>
    <w:rsid w:val="00230045"/>
    <w:rsid w:val="00230672"/>
    <w:rsid w:val="00231062"/>
    <w:rsid w:val="00232643"/>
    <w:rsid w:val="0023370E"/>
    <w:rsid w:val="00236A63"/>
    <w:rsid w:val="00236D3C"/>
    <w:rsid w:val="00236D9B"/>
    <w:rsid w:val="00237909"/>
    <w:rsid w:val="0024042F"/>
    <w:rsid w:val="002416C4"/>
    <w:rsid w:val="00243689"/>
    <w:rsid w:val="00245A77"/>
    <w:rsid w:val="00246BA9"/>
    <w:rsid w:val="002470B9"/>
    <w:rsid w:val="00247FDF"/>
    <w:rsid w:val="002518AC"/>
    <w:rsid w:val="00252BF7"/>
    <w:rsid w:val="00252F62"/>
    <w:rsid w:val="002535F9"/>
    <w:rsid w:val="0025467A"/>
    <w:rsid w:val="00254A0F"/>
    <w:rsid w:val="00254FEB"/>
    <w:rsid w:val="002572A8"/>
    <w:rsid w:val="002600EA"/>
    <w:rsid w:val="00260A0F"/>
    <w:rsid w:val="00260A36"/>
    <w:rsid w:val="00260A81"/>
    <w:rsid w:val="00260D62"/>
    <w:rsid w:val="00260FC6"/>
    <w:rsid w:val="00261715"/>
    <w:rsid w:val="00261766"/>
    <w:rsid w:val="002618A7"/>
    <w:rsid w:val="00261B6A"/>
    <w:rsid w:val="00262C5F"/>
    <w:rsid w:val="00263F43"/>
    <w:rsid w:val="00263FAB"/>
    <w:rsid w:val="00264487"/>
    <w:rsid w:val="00266B62"/>
    <w:rsid w:val="0026719F"/>
    <w:rsid w:val="002671C6"/>
    <w:rsid w:val="00267F84"/>
    <w:rsid w:val="00270297"/>
    <w:rsid w:val="00270C97"/>
    <w:rsid w:val="00270E27"/>
    <w:rsid w:val="002716DC"/>
    <w:rsid w:val="00271B12"/>
    <w:rsid w:val="00271F97"/>
    <w:rsid w:val="00273C30"/>
    <w:rsid w:val="00273CE7"/>
    <w:rsid w:val="00273E91"/>
    <w:rsid w:val="00275341"/>
    <w:rsid w:val="00275D65"/>
    <w:rsid w:val="00275F31"/>
    <w:rsid w:val="002760E4"/>
    <w:rsid w:val="00276E12"/>
    <w:rsid w:val="00277A47"/>
    <w:rsid w:val="00277A9B"/>
    <w:rsid w:val="00280040"/>
    <w:rsid w:val="0028071A"/>
    <w:rsid w:val="00281115"/>
    <w:rsid w:val="002812AE"/>
    <w:rsid w:val="00281D89"/>
    <w:rsid w:val="0028340D"/>
    <w:rsid w:val="00283744"/>
    <w:rsid w:val="002838B3"/>
    <w:rsid w:val="00283ED9"/>
    <w:rsid w:val="00283FAC"/>
    <w:rsid w:val="00284258"/>
    <w:rsid w:val="00284684"/>
    <w:rsid w:val="002850C1"/>
    <w:rsid w:val="0028544D"/>
    <w:rsid w:val="002856B4"/>
    <w:rsid w:val="002856BA"/>
    <w:rsid w:val="00286193"/>
    <w:rsid w:val="00286B1A"/>
    <w:rsid w:val="00286EC9"/>
    <w:rsid w:val="002871BB"/>
    <w:rsid w:val="002872C4"/>
    <w:rsid w:val="002879AA"/>
    <w:rsid w:val="00287F2F"/>
    <w:rsid w:val="002921EA"/>
    <w:rsid w:val="00292681"/>
    <w:rsid w:val="00292A80"/>
    <w:rsid w:val="0029305C"/>
    <w:rsid w:val="002939C6"/>
    <w:rsid w:val="00294332"/>
    <w:rsid w:val="00294F0E"/>
    <w:rsid w:val="002956CF"/>
    <w:rsid w:val="002961B8"/>
    <w:rsid w:val="0029687E"/>
    <w:rsid w:val="00296B45"/>
    <w:rsid w:val="00297350"/>
    <w:rsid w:val="002975C0"/>
    <w:rsid w:val="002A055C"/>
    <w:rsid w:val="002A1867"/>
    <w:rsid w:val="002A3C08"/>
    <w:rsid w:val="002A4ED4"/>
    <w:rsid w:val="002A575C"/>
    <w:rsid w:val="002A6375"/>
    <w:rsid w:val="002A748B"/>
    <w:rsid w:val="002A77AD"/>
    <w:rsid w:val="002A7EC2"/>
    <w:rsid w:val="002B1155"/>
    <w:rsid w:val="002B1360"/>
    <w:rsid w:val="002B1416"/>
    <w:rsid w:val="002B17D4"/>
    <w:rsid w:val="002B1A94"/>
    <w:rsid w:val="002B1E8E"/>
    <w:rsid w:val="002B2050"/>
    <w:rsid w:val="002B388F"/>
    <w:rsid w:val="002B42B4"/>
    <w:rsid w:val="002B636B"/>
    <w:rsid w:val="002B6CE0"/>
    <w:rsid w:val="002C0027"/>
    <w:rsid w:val="002C0207"/>
    <w:rsid w:val="002C04E8"/>
    <w:rsid w:val="002C08FA"/>
    <w:rsid w:val="002C0EAF"/>
    <w:rsid w:val="002C2481"/>
    <w:rsid w:val="002C2861"/>
    <w:rsid w:val="002C29C4"/>
    <w:rsid w:val="002C4975"/>
    <w:rsid w:val="002C4DF9"/>
    <w:rsid w:val="002C4EB4"/>
    <w:rsid w:val="002C5312"/>
    <w:rsid w:val="002C5D1D"/>
    <w:rsid w:val="002C627F"/>
    <w:rsid w:val="002C67D7"/>
    <w:rsid w:val="002C6ADB"/>
    <w:rsid w:val="002C7BA7"/>
    <w:rsid w:val="002C7F00"/>
    <w:rsid w:val="002D02D4"/>
    <w:rsid w:val="002D04D8"/>
    <w:rsid w:val="002D0C8E"/>
    <w:rsid w:val="002D11FA"/>
    <w:rsid w:val="002D1841"/>
    <w:rsid w:val="002D2018"/>
    <w:rsid w:val="002D3C8D"/>
    <w:rsid w:val="002D4E95"/>
    <w:rsid w:val="002D5610"/>
    <w:rsid w:val="002D57E2"/>
    <w:rsid w:val="002E04B2"/>
    <w:rsid w:val="002E1C64"/>
    <w:rsid w:val="002E45D0"/>
    <w:rsid w:val="002E59C8"/>
    <w:rsid w:val="002E5BF9"/>
    <w:rsid w:val="002E6A19"/>
    <w:rsid w:val="002E6B60"/>
    <w:rsid w:val="002E7286"/>
    <w:rsid w:val="002E7C52"/>
    <w:rsid w:val="002E7CE7"/>
    <w:rsid w:val="002F2E16"/>
    <w:rsid w:val="002F3B4A"/>
    <w:rsid w:val="002F3C5E"/>
    <w:rsid w:val="002F4345"/>
    <w:rsid w:val="002F4625"/>
    <w:rsid w:val="002F5EE4"/>
    <w:rsid w:val="002F6977"/>
    <w:rsid w:val="002F7870"/>
    <w:rsid w:val="00301ED1"/>
    <w:rsid w:val="00302829"/>
    <w:rsid w:val="00302B67"/>
    <w:rsid w:val="003030DD"/>
    <w:rsid w:val="0030331E"/>
    <w:rsid w:val="00303706"/>
    <w:rsid w:val="00303D3E"/>
    <w:rsid w:val="00304854"/>
    <w:rsid w:val="00304E4B"/>
    <w:rsid w:val="00305947"/>
    <w:rsid w:val="00307D21"/>
    <w:rsid w:val="00310712"/>
    <w:rsid w:val="00310976"/>
    <w:rsid w:val="00310B02"/>
    <w:rsid w:val="00310ED8"/>
    <w:rsid w:val="0031114A"/>
    <w:rsid w:val="00315ACD"/>
    <w:rsid w:val="0032066E"/>
    <w:rsid w:val="0032079F"/>
    <w:rsid w:val="00321BB7"/>
    <w:rsid w:val="00321D08"/>
    <w:rsid w:val="003226A3"/>
    <w:rsid w:val="00322E8A"/>
    <w:rsid w:val="003239B8"/>
    <w:rsid w:val="00323A5E"/>
    <w:rsid w:val="00324126"/>
    <w:rsid w:val="00324925"/>
    <w:rsid w:val="00324AE4"/>
    <w:rsid w:val="003256C1"/>
    <w:rsid w:val="003260B0"/>
    <w:rsid w:val="00326B88"/>
    <w:rsid w:val="00326D07"/>
    <w:rsid w:val="00327EA8"/>
    <w:rsid w:val="0033050C"/>
    <w:rsid w:val="00330735"/>
    <w:rsid w:val="0033257E"/>
    <w:rsid w:val="00332C2D"/>
    <w:rsid w:val="00332FC6"/>
    <w:rsid w:val="003347B5"/>
    <w:rsid w:val="003348F1"/>
    <w:rsid w:val="003352C5"/>
    <w:rsid w:val="003353B0"/>
    <w:rsid w:val="0033619A"/>
    <w:rsid w:val="00336624"/>
    <w:rsid w:val="00336AC7"/>
    <w:rsid w:val="00336B30"/>
    <w:rsid w:val="00336BD6"/>
    <w:rsid w:val="00340069"/>
    <w:rsid w:val="00340685"/>
    <w:rsid w:val="00340AD4"/>
    <w:rsid w:val="003435C4"/>
    <w:rsid w:val="00346FB8"/>
    <w:rsid w:val="00351989"/>
    <w:rsid w:val="0035264D"/>
    <w:rsid w:val="00353232"/>
    <w:rsid w:val="00353240"/>
    <w:rsid w:val="00353549"/>
    <w:rsid w:val="00353604"/>
    <w:rsid w:val="00353C7B"/>
    <w:rsid w:val="003548A2"/>
    <w:rsid w:val="003549D2"/>
    <w:rsid w:val="00354BBA"/>
    <w:rsid w:val="00354E82"/>
    <w:rsid w:val="00355229"/>
    <w:rsid w:val="003624C9"/>
    <w:rsid w:val="00362713"/>
    <w:rsid w:val="0036439C"/>
    <w:rsid w:val="003649A3"/>
    <w:rsid w:val="00364F75"/>
    <w:rsid w:val="00365761"/>
    <w:rsid w:val="00365B3D"/>
    <w:rsid w:val="00365B4F"/>
    <w:rsid w:val="00366E06"/>
    <w:rsid w:val="003679A6"/>
    <w:rsid w:val="00370C3C"/>
    <w:rsid w:val="00371236"/>
    <w:rsid w:val="00371863"/>
    <w:rsid w:val="00371D4E"/>
    <w:rsid w:val="0037289D"/>
    <w:rsid w:val="0037289E"/>
    <w:rsid w:val="00373590"/>
    <w:rsid w:val="003739FE"/>
    <w:rsid w:val="00374230"/>
    <w:rsid w:val="00374519"/>
    <w:rsid w:val="003761AB"/>
    <w:rsid w:val="00376369"/>
    <w:rsid w:val="003764A1"/>
    <w:rsid w:val="003766A8"/>
    <w:rsid w:val="00376A4B"/>
    <w:rsid w:val="003777D9"/>
    <w:rsid w:val="00377A1B"/>
    <w:rsid w:val="0038024E"/>
    <w:rsid w:val="0038060E"/>
    <w:rsid w:val="00380E46"/>
    <w:rsid w:val="003819F5"/>
    <w:rsid w:val="003825AE"/>
    <w:rsid w:val="00382C00"/>
    <w:rsid w:val="003835C2"/>
    <w:rsid w:val="00383829"/>
    <w:rsid w:val="0038451A"/>
    <w:rsid w:val="003855BF"/>
    <w:rsid w:val="00385A04"/>
    <w:rsid w:val="00387056"/>
    <w:rsid w:val="003873CF"/>
    <w:rsid w:val="00387699"/>
    <w:rsid w:val="00390A4C"/>
    <w:rsid w:val="00391239"/>
    <w:rsid w:val="00391C38"/>
    <w:rsid w:val="0039317D"/>
    <w:rsid w:val="00395C4C"/>
    <w:rsid w:val="003963EC"/>
    <w:rsid w:val="00397E60"/>
    <w:rsid w:val="003A04D5"/>
    <w:rsid w:val="003A1E0D"/>
    <w:rsid w:val="003A321D"/>
    <w:rsid w:val="003A38C0"/>
    <w:rsid w:val="003A435C"/>
    <w:rsid w:val="003A54FB"/>
    <w:rsid w:val="003A5D61"/>
    <w:rsid w:val="003A770D"/>
    <w:rsid w:val="003B04D2"/>
    <w:rsid w:val="003B0D3B"/>
    <w:rsid w:val="003B1AF9"/>
    <w:rsid w:val="003B2283"/>
    <w:rsid w:val="003B35D9"/>
    <w:rsid w:val="003B4CDF"/>
    <w:rsid w:val="003B4E52"/>
    <w:rsid w:val="003B6121"/>
    <w:rsid w:val="003B67E6"/>
    <w:rsid w:val="003B77B4"/>
    <w:rsid w:val="003C044A"/>
    <w:rsid w:val="003C0FA6"/>
    <w:rsid w:val="003C12E5"/>
    <w:rsid w:val="003C1CA2"/>
    <w:rsid w:val="003C24A6"/>
    <w:rsid w:val="003C27F1"/>
    <w:rsid w:val="003C3453"/>
    <w:rsid w:val="003C56D4"/>
    <w:rsid w:val="003C5A2E"/>
    <w:rsid w:val="003C5A95"/>
    <w:rsid w:val="003C66B2"/>
    <w:rsid w:val="003C68A3"/>
    <w:rsid w:val="003C7454"/>
    <w:rsid w:val="003C75BC"/>
    <w:rsid w:val="003D0E61"/>
    <w:rsid w:val="003D19F0"/>
    <w:rsid w:val="003D1DE3"/>
    <w:rsid w:val="003D2164"/>
    <w:rsid w:val="003D3EAE"/>
    <w:rsid w:val="003D431F"/>
    <w:rsid w:val="003D5518"/>
    <w:rsid w:val="003D5B44"/>
    <w:rsid w:val="003D5D8C"/>
    <w:rsid w:val="003D62AC"/>
    <w:rsid w:val="003D7179"/>
    <w:rsid w:val="003D756B"/>
    <w:rsid w:val="003D7AA5"/>
    <w:rsid w:val="003E0CA2"/>
    <w:rsid w:val="003E1A66"/>
    <w:rsid w:val="003E27C3"/>
    <w:rsid w:val="003E3760"/>
    <w:rsid w:val="003E4890"/>
    <w:rsid w:val="003E51AE"/>
    <w:rsid w:val="003E54AB"/>
    <w:rsid w:val="003E6328"/>
    <w:rsid w:val="003E7ABA"/>
    <w:rsid w:val="003F0D03"/>
    <w:rsid w:val="003F228E"/>
    <w:rsid w:val="003F287C"/>
    <w:rsid w:val="003F324F"/>
    <w:rsid w:val="003F3BB3"/>
    <w:rsid w:val="003F4F56"/>
    <w:rsid w:val="003F6CA2"/>
    <w:rsid w:val="003F70C1"/>
    <w:rsid w:val="003F7DAF"/>
    <w:rsid w:val="004007CE"/>
    <w:rsid w:val="00400D65"/>
    <w:rsid w:val="0040133B"/>
    <w:rsid w:val="004020A9"/>
    <w:rsid w:val="0040253F"/>
    <w:rsid w:val="00402988"/>
    <w:rsid w:val="00402DEA"/>
    <w:rsid w:val="00403345"/>
    <w:rsid w:val="00404B8D"/>
    <w:rsid w:val="00405020"/>
    <w:rsid w:val="00405236"/>
    <w:rsid w:val="004078B0"/>
    <w:rsid w:val="00407B19"/>
    <w:rsid w:val="00407FC1"/>
    <w:rsid w:val="004102B3"/>
    <w:rsid w:val="0041132A"/>
    <w:rsid w:val="0041280C"/>
    <w:rsid w:val="004137B9"/>
    <w:rsid w:val="00413BCA"/>
    <w:rsid w:val="00413EA4"/>
    <w:rsid w:val="004152AD"/>
    <w:rsid w:val="00415A83"/>
    <w:rsid w:val="00415F9E"/>
    <w:rsid w:val="00416BE7"/>
    <w:rsid w:val="00417B0B"/>
    <w:rsid w:val="004200BD"/>
    <w:rsid w:val="0042087B"/>
    <w:rsid w:val="0042112B"/>
    <w:rsid w:val="00421CD1"/>
    <w:rsid w:val="00421E29"/>
    <w:rsid w:val="0042261A"/>
    <w:rsid w:val="0042474D"/>
    <w:rsid w:val="00424F0B"/>
    <w:rsid w:val="00426220"/>
    <w:rsid w:val="00426D3A"/>
    <w:rsid w:val="00427825"/>
    <w:rsid w:val="004301EA"/>
    <w:rsid w:val="00430F33"/>
    <w:rsid w:val="00431893"/>
    <w:rsid w:val="00431996"/>
    <w:rsid w:val="00432B9F"/>
    <w:rsid w:val="00433954"/>
    <w:rsid w:val="00434008"/>
    <w:rsid w:val="00434179"/>
    <w:rsid w:val="00435FF5"/>
    <w:rsid w:val="00436668"/>
    <w:rsid w:val="00437808"/>
    <w:rsid w:val="00441105"/>
    <w:rsid w:val="00441A43"/>
    <w:rsid w:val="00441D3E"/>
    <w:rsid w:val="00442FF6"/>
    <w:rsid w:val="004430C4"/>
    <w:rsid w:val="004443AC"/>
    <w:rsid w:val="00444638"/>
    <w:rsid w:val="00444CBF"/>
    <w:rsid w:val="00445853"/>
    <w:rsid w:val="00445C96"/>
    <w:rsid w:val="00446C44"/>
    <w:rsid w:val="00447482"/>
    <w:rsid w:val="00447C76"/>
    <w:rsid w:val="00450751"/>
    <w:rsid w:val="004514F3"/>
    <w:rsid w:val="00451B85"/>
    <w:rsid w:val="004520D5"/>
    <w:rsid w:val="00452450"/>
    <w:rsid w:val="004527BD"/>
    <w:rsid w:val="00452913"/>
    <w:rsid w:val="0045311E"/>
    <w:rsid w:val="00454765"/>
    <w:rsid w:val="004565DD"/>
    <w:rsid w:val="00456B91"/>
    <w:rsid w:val="00457AD2"/>
    <w:rsid w:val="00460A27"/>
    <w:rsid w:val="00460ADF"/>
    <w:rsid w:val="00463DF8"/>
    <w:rsid w:val="0046422C"/>
    <w:rsid w:val="004645DC"/>
    <w:rsid w:val="00464BF6"/>
    <w:rsid w:val="00466231"/>
    <w:rsid w:val="00466AE9"/>
    <w:rsid w:val="00466D7E"/>
    <w:rsid w:val="00467377"/>
    <w:rsid w:val="00470AE3"/>
    <w:rsid w:val="00471684"/>
    <w:rsid w:val="004724A9"/>
    <w:rsid w:val="00475204"/>
    <w:rsid w:val="00475207"/>
    <w:rsid w:val="004752A7"/>
    <w:rsid w:val="0047660F"/>
    <w:rsid w:val="0047796A"/>
    <w:rsid w:val="004779AB"/>
    <w:rsid w:val="00480554"/>
    <w:rsid w:val="00481C7F"/>
    <w:rsid w:val="00482436"/>
    <w:rsid w:val="00482C1D"/>
    <w:rsid w:val="00482E3E"/>
    <w:rsid w:val="00483879"/>
    <w:rsid w:val="004847D6"/>
    <w:rsid w:val="00484FDD"/>
    <w:rsid w:val="0048535B"/>
    <w:rsid w:val="00486647"/>
    <w:rsid w:val="004866DF"/>
    <w:rsid w:val="004877D9"/>
    <w:rsid w:val="0049046F"/>
    <w:rsid w:val="00490C70"/>
    <w:rsid w:val="004917D9"/>
    <w:rsid w:val="00491D4E"/>
    <w:rsid w:val="00492446"/>
    <w:rsid w:val="004944FC"/>
    <w:rsid w:val="00495F11"/>
    <w:rsid w:val="004963DF"/>
    <w:rsid w:val="00497E36"/>
    <w:rsid w:val="004A01EB"/>
    <w:rsid w:val="004A1BAF"/>
    <w:rsid w:val="004A2763"/>
    <w:rsid w:val="004A27ED"/>
    <w:rsid w:val="004A2C9D"/>
    <w:rsid w:val="004A312F"/>
    <w:rsid w:val="004A6414"/>
    <w:rsid w:val="004A643C"/>
    <w:rsid w:val="004A69AC"/>
    <w:rsid w:val="004A6EDB"/>
    <w:rsid w:val="004A7181"/>
    <w:rsid w:val="004B270A"/>
    <w:rsid w:val="004B42E3"/>
    <w:rsid w:val="004B4D19"/>
    <w:rsid w:val="004B54B0"/>
    <w:rsid w:val="004B672C"/>
    <w:rsid w:val="004B70A4"/>
    <w:rsid w:val="004B7F9E"/>
    <w:rsid w:val="004C0761"/>
    <w:rsid w:val="004C0909"/>
    <w:rsid w:val="004C0E89"/>
    <w:rsid w:val="004C249B"/>
    <w:rsid w:val="004C345E"/>
    <w:rsid w:val="004C4857"/>
    <w:rsid w:val="004C4E93"/>
    <w:rsid w:val="004C591A"/>
    <w:rsid w:val="004C59E0"/>
    <w:rsid w:val="004C5C93"/>
    <w:rsid w:val="004C5EFF"/>
    <w:rsid w:val="004C660E"/>
    <w:rsid w:val="004D0E16"/>
    <w:rsid w:val="004D267A"/>
    <w:rsid w:val="004D2A23"/>
    <w:rsid w:val="004D2E81"/>
    <w:rsid w:val="004D342A"/>
    <w:rsid w:val="004D3EDB"/>
    <w:rsid w:val="004D4408"/>
    <w:rsid w:val="004D5141"/>
    <w:rsid w:val="004D759B"/>
    <w:rsid w:val="004D7CB1"/>
    <w:rsid w:val="004E0C1D"/>
    <w:rsid w:val="004E0DBC"/>
    <w:rsid w:val="004E1F5C"/>
    <w:rsid w:val="004E20FC"/>
    <w:rsid w:val="004E210E"/>
    <w:rsid w:val="004E2164"/>
    <w:rsid w:val="004E2D58"/>
    <w:rsid w:val="004E3051"/>
    <w:rsid w:val="004E31CC"/>
    <w:rsid w:val="004E3289"/>
    <w:rsid w:val="004E37C8"/>
    <w:rsid w:val="004E3ACC"/>
    <w:rsid w:val="004E43BB"/>
    <w:rsid w:val="004E63FD"/>
    <w:rsid w:val="004E6477"/>
    <w:rsid w:val="004E71FC"/>
    <w:rsid w:val="004E7F4B"/>
    <w:rsid w:val="004F0268"/>
    <w:rsid w:val="004F0D90"/>
    <w:rsid w:val="004F1144"/>
    <w:rsid w:val="004F1AF7"/>
    <w:rsid w:val="004F21CF"/>
    <w:rsid w:val="004F4D9D"/>
    <w:rsid w:val="004F5822"/>
    <w:rsid w:val="004F6896"/>
    <w:rsid w:val="004F6BAC"/>
    <w:rsid w:val="004F76B8"/>
    <w:rsid w:val="004F772E"/>
    <w:rsid w:val="004F7959"/>
    <w:rsid w:val="004F7DAD"/>
    <w:rsid w:val="00502F5C"/>
    <w:rsid w:val="00503278"/>
    <w:rsid w:val="00503DED"/>
    <w:rsid w:val="00503E1A"/>
    <w:rsid w:val="005063CD"/>
    <w:rsid w:val="005074CD"/>
    <w:rsid w:val="00507CC8"/>
    <w:rsid w:val="00507F2C"/>
    <w:rsid w:val="0051031F"/>
    <w:rsid w:val="0051210F"/>
    <w:rsid w:val="005147FD"/>
    <w:rsid w:val="005165C5"/>
    <w:rsid w:val="00516BFF"/>
    <w:rsid w:val="005170B2"/>
    <w:rsid w:val="00517235"/>
    <w:rsid w:val="005203D3"/>
    <w:rsid w:val="00520E0D"/>
    <w:rsid w:val="00522E40"/>
    <w:rsid w:val="00523479"/>
    <w:rsid w:val="00524EA8"/>
    <w:rsid w:val="0052612D"/>
    <w:rsid w:val="00526F21"/>
    <w:rsid w:val="00526FA9"/>
    <w:rsid w:val="00530BD2"/>
    <w:rsid w:val="00531392"/>
    <w:rsid w:val="0053167C"/>
    <w:rsid w:val="00531DC4"/>
    <w:rsid w:val="005324FE"/>
    <w:rsid w:val="00532C46"/>
    <w:rsid w:val="00532EED"/>
    <w:rsid w:val="00534D3A"/>
    <w:rsid w:val="00534E7B"/>
    <w:rsid w:val="00537B01"/>
    <w:rsid w:val="00540528"/>
    <w:rsid w:val="00540AA3"/>
    <w:rsid w:val="00541016"/>
    <w:rsid w:val="005411BA"/>
    <w:rsid w:val="00541472"/>
    <w:rsid w:val="00541F35"/>
    <w:rsid w:val="00541FA0"/>
    <w:rsid w:val="00542498"/>
    <w:rsid w:val="005428C9"/>
    <w:rsid w:val="00543782"/>
    <w:rsid w:val="00543BB3"/>
    <w:rsid w:val="00544045"/>
    <w:rsid w:val="00545B2F"/>
    <w:rsid w:val="00546202"/>
    <w:rsid w:val="00546252"/>
    <w:rsid w:val="00546A56"/>
    <w:rsid w:val="005473BD"/>
    <w:rsid w:val="00550270"/>
    <w:rsid w:val="00551DC2"/>
    <w:rsid w:val="00553285"/>
    <w:rsid w:val="005532E7"/>
    <w:rsid w:val="005537A0"/>
    <w:rsid w:val="005543A8"/>
    <w:rsid w:val="00554907"/>
    <w:rsid w:val="0055597B"/>
    <w:rsid w:val="00556483"/>
    <w:rsid w:val="00556B42"/>
    <w:rsid w:val="00557A9F"/>
    <w:rsid w:val="00557C8E"/>
    <w:rsid w:val="00557D42"/>
    <w:rsid w:val="0056037C"/>
    <w:rsid w:val="00560510"/>
    <w:rsid w:val="005618D6"/>
    <w:rsid w:val="00561BC1"/>
    <w:rsid w:val="00561F4D"/>
    <w:rsid w:val="005623A5"/>
    <w:rsid w:val="00567C42"/>
    <w:rsid w:val="005702E8"/>
    <w:rsid w:val="00570304"/>
    <w:rsid w:val="005713FD"/>
    <w:rsid w:val="00571A31"/>
    <w:rsid w:val="00571FE0"/>
    <w:rsid w:val="00572012"/>
    <w:rsid w:val="005729B9"/>
    <w:rsid w:val="00572ADC"/>
    <w:rsid w:val="0057321C"/>
    <w:rsid w:val="0057457F"/>
    <w:rsid w:val="005747A9"/>
    <w:rsid w:val="00574EAA"/>
    <w:rsid w:val="0057592A"/>
    <w:rsid w:val="00575F76"/>
    <w:rsid w:val="00576A73"/>
    <w:rsid w:val="00576AA7"/>
    <w:rsid w:val="005773CD"/>
    <w:rsid w:val="00582BCD"/>
    <w:rsid w:val="005847E3"/>
    <w:rsid w:val="0058484F"/>
    <w:rsid w:val="00584AB7"/>
    <w:rsid w:val="00584D75"/>
    <w:rsid w:val="0058501A"/>
    <w:rsid w:val="0059072D"/>
    <w:rsid w:val="00590DDB"/>
    <w:rsid w:val="005918BA"/>
    <w:rsid w:val="00592173"/>
    <w:rsid w:val="005924B2"/>
    <w:rsid w:val="0059338B"/>
    <w:rsid w:val="005933F0"/>
    <w:rsid w:val="0059440B"/>
    <w:rsid w:val="00595604"/>
    <w:rsid w:val="00595774"/>
    <w:rsid w:val="00595C81"/>
    <w:rsid w:val="0059605D"/>
    <w:rsid w:val="005960FE"/>
    <w:rsid w:val="00596273"/>
    <w:rsid w:val="005967DD"/>
    <w:rsid w:val="005967F8"/>
    <w:rsid w:val="00597CD8"/>
    <w:rsid w:val="00597FCF"/>
    <w:rsid w:val="00597FD7"/>
    <w:rsid w:val="005A09B0"/>
    <w:rsid w:val="005A15B0"/>
    <w:rsid w:val="005A1D4A"/>
    <w:rsid w:val="005A1F4C"/>
    <w:rsid w:val="005A3CB6"/>
    <w:rsid w:val="005A3EBC"/>
    <w:rsid w:val="005A540F"/>
    <w:rsid w:val="005A7852"/>
    <w:rsid w:val="005B06AC"/>
    <w:rsid w:val="005B0B84"/>
    <w:rsid w:val="005B14D1"/>
    <w:rsid w:val="005B1601"/>
    <w:rsid w:val="005B39E7"/>
    <w:rsid w:val="005B3BB5"/>
    <w:rsid w:val="005B3F33"/>
    <w:rsid w:val="005B400B"/>
    <w:rsid w:val="005B4038"/>
    <w:rsid w:val="005B41F4"/>
    <w:rsid w:val="005B470E"/>
    <w:rsid w:val="005B56B7"/>
    <w:rsid w:val="005B6D84"/>
    <w:rsid w:val="005B72EB"/>
    <w:rsid w:val="005C06C1"/>
    <w:rsid w:val="005C0991"/>
    <w:rsid w:val="005C0A9B"/>
    <w:rsid w:val="005C0EF8"/>
    <w:rsid w:val="005C13F5"/>
    <w:rsid w:val="005C1AA6"/>
    <w:rsid w:val="005C2D47"/>
    <w:rsid w:val="005C3615"/>
    <w:rsid w:val="005C4C81"/>
    <w:rsid w:val="005C6655"/>
    <w:rsid w:val="005C770E"/>
    <w:rsid w:val="005C7C94"/>
    <w:rsid w:val="005C7D0E"/>
    <w:rsid w:val="005C7FDE"/>
    <w:rsid w:val="005D06ED"/>
    <w:rsid w:val="005D0DD5"/>
    <w:rsid w:val="005D0F5B"/>
    <w:rsid w:val="005D2073"/>
    <w:rsid w:val="005D220C"/>
    <w:rsid w:val="005D2763"/>
    <w:rsid w:val="005D2A42"/>
    <w:rsid w:val="005D4CDC"/>
    <w:rsid w:val="005D4DF1"/>
    <w:rsid w:val="005D6F06"/>
    <w:rsid w:val="005D7629"/>
    <w:rsid w:val="005D7BB5"/>
    <w:rsid w:val="005E058F"/>
    <w:rsid w:val="005E0BA7"/>
    <w:rsid w:val="005E1106"/>
    <w:rsid w:val="005E2D19"/>
    <w:rsid w:val="005E33B1"/>
    <w:rsid w:val="005E4088"/>
    <w:rsid w:val="005E446C"/>
    <w:rsid w:val="005F0D8E"/>
    <w:rsid w:val="005F0FA5"/>
    <w:rsid w:val="005F17A0"/>
    <w:rsid w:val="005F2AEF"/>
    <w:rsid w:val="005F309C"/>
    <w:rsid w:val="005F35DA"/>
    <w:rsid w:val="005F38FB"/>
    <w:rsid w:val="005F3B2A"/>
    <w:rsid w:val="005F52A3"/>
    <w:rsid w:val="005F651C"/>
    <w:rsid w:val="005F7107"/>
    <w:rsid w:val="005F71C0"/>
    <w:rsid w:val="005F7CE5"/>
    <w:rsid w:val="00600244"/>
    <w:rsid w:val="0060057D"/>
    <w:rsid w:val="00600D97"/>
    <w:rsid w:val="00601091"/>
    <w:rsid w:val="006043A0"/>
    <w:rsid w:val="00604A3C"/>
    <w:rsid w:val="00604AFC"/>
    <w:rsid w:val="00605530"/>
    <w:rsid w:val="00605DBC"/>
    <w:rsid w:val="0060685A"/>
    <w:rsid w:val="00606999"/>
    <w:rsid w:val="00606E76"/>
    <w:rsid w:val="006070C8"/>
    <w:rsid w:val="0060717E"/>
    <w:rsid w:val="00607FAB"/>
    <w:rsid w:val="006105FC"/>
    <w:rsid w:val="00611CB1"/>
    <w:rsid w:val="00613C41"/>
    <w:rsid w:val="00614B06"/>
    <w:rsid w:val="00614ECB"/>
    <w:rsid w:val="00615911"/>
    <w:rsid w:val="00615A02"/>
    <w:rsid w:val="00616232"/>
    <w:rsid w:val="00616F30"/>
    <w:rsid w:val="006204BD"/>
    <w:rsid w:val="00620D15"/>
    <w:rsid w:val="00620F74"/>
    <w:rsid w:val="00621157"/>
    <w:rsid w:val="00622691"/>
    <w:rsid w:val="00622908"/>
    <w:rsid w:val="00622D1D"/>
    <w:rsid w:val="00625235"/>
    <w:rsid w:val="006257CF"/>
    <w:rsid w:val="00625894"/>
    <w:rsid w:val="00626090"/>
    <w:rsid w:val="0062659D"/>
    <w:rsid w:val="00626B8D"/>
    <w:rsid w:val="006273DC"/>
    <w:rsid w:val="006274AA"/>
    <w:rsid w:val="00627A56"/>
    <w:rsid w:val="00630003"/>
    <w:rsid w:val="006308CA"/>
    <w:rsid w:val="00630B6F"/>
    <w:rsid w:val="00631058"/>
    <w:rsid w:val="006323FA"/>
    <w:rsid w:val="00632DC4"/>
    <w:rsid w:val="00634808"/>
    <w:rsid w:val="00641753"/>
    <w:rsid w:val="00642C0E"/>
    <w:rsid w:val="006430AD"/>
    <w:rsid w:val="00643B44"/>
    <w:rsid w:val="0064449D"/>
    <w:rsid w:val="0064487D"/>
    <w:rsid w:val="00645A1D"/>
    <w:rsid w:val="00645E58"/>
    <w:rsid w:val="006471B0"/>
    <w:rsid w:val="00647937"/>
    <w:rsid w:val="006512FC"/>
    <w:rsid w:val="006526D2"/>
    <w:rsid w:val="00652FA4"/>
    <w:rsid w:val="0065457F"/>
    <w:rsid w:val="0065528E"/>
    <w:rsid w:val="006557AD"/>
    <w:rsid w:val="0065676D"/>
    <w:rsid w:val="006572DA"/>
    <w:rsid w:val="00661488"/>
    <w:rsid w:val="006657C5"/>
    <w:rsid w:val="006662EE"/>
    <w:rsid w:val="006668E6"/>
    <w:rsid w:val="00670431"/>
    <w:rsid w:val="0067078F"/>
    <w:rsid w:val="00670DF4"/>
    <w:rsid w:val="00671014"/>
    <w:rsid w:val="0067167B"/>
    <w:rsid w:val="00671D02"/>
    <w:rsid w:val="00671D9D"/>
    <w:rsid w:val="00672F0F"/>
    <w:rsid w:val="00672F75"/>
    <w:rsid w:val="00675CD2"/>
    <w:rsid w:val="00676AB7"/>
    <w:rsid w:val="00677075"/>
    <w:rsid w:val="00677E3E"/>
    <w:rsid w:val="00680066"/>
    <w:rsid w:val="00680138"/>
    <w:rsid w:val="00680A85"/>
    <w:rsid w:val="006821EC"/>
    <w:rsid w:val="006867E4"/>
    <w:rsid w:val="00687EB7"/>
    <w:rsid w:val="00687F4B"/>
    <w:rsid w:val="00691FB9"/>
    <w:rsid w:val="0069294C"/>
    <w:rsid w:val="006934CD"/>
    <w:rsid w:val="00693B95"/>
    <w:rsid w:val="0069412E"/>
    <w:rsid w:val="00694777"/>
    <w:rsid w:val="00695285"/>
    <w:rsid w:val="00695937"/>
    <w:rsid w:val="00695D4D"/>
    <w:rsid w:val="00695E5C"/>
    <w:rsid w:val="006961D7"/>
    <w:rsid w:val="00696AA1"/>
    <w:rsid w:val="006A1628"/>
    <w:rsid w:val="006A20D9"/>
    <w:rsid w:val="006A2276"/>
    <w:rsid w:val="006A2467"/>
    <w:rsid w:val="006A3124"/>
    <w:rsid w:val="006A31D2"/>
    <w:rsid w:val="006A3C98"/>
    <w:rsid w:val="006A3E71"/>
    <w:rsid w:val="006A48F7"/>
    <w:rsid w:val="006A7429"/>
    <w:rsid w:val="006B0139"/>
    <w:rsid w:val="006B3CFC"/>
    <w:rsid w:val="006B411B"/>
    <w:rsid w:val="006B49BB"/>
    <w:rsid w:val="006B4D7F"/>
    <w:rsid w:val="006B582D"/>
    <w:rsid w:val="006B6EBC"/>
    <w:rsid w:val="006B7E2D"/>
    <w:rsid w:val="006C07E0"/>
    <w:rsid w:val="006C08C7"/>
    <w:rsid w:val="006C08FB"/>
    <w:rsid w:val="006C14D0"/>
    <w:rsid w:val="006C293A"/>
    <w:rsid w:val="006C3484"/>
    <w:rsid w:val="006C3B78"/>
    <w:rsid w:val="006C3CE0"/>
    <w:rsid w:val="006C4373"/>
    <w:rsid w:val="006C59F2"/>
    <w:rsid w:val="006C60B9"/>
    <w:rsid w:val="006C730C"/>
    <w:rsid w:val="006C7CA4"/>
    <w:rsid w:val="006D00EE"/>
    <w:rsid w:val="006D01C2"/>
    <w:rsid w:val="006D1395"/>
    <w:rsid w:val="006D1461"/>
    <w:rsid w:val="006D1AB8"/>
    <w:rsid w:val="006D20F1"/>
    <w:rsid w:val="006D2BBA"/>
    <w:rsid w:val="006D432A"/>
    <w:rsid w:val="006D4E34"/>
    <w:rsid w:val="006D4FAE"/>
    <w:rsid w:val="006D5345"/>
    <w:rsid w:val="006D58F4"/>
    <w:rsid w:val="006D597C"/>
    <w:rsid w:val="006D65CD"/>
    <w:rsid w:val="006D705C"/>
    <w:rsid w:val="006D7180"/>
    <w:rsid w:val="006D7EE4"/>
    <w:rsid w:val="006E14E9"/>
    <w:rsid w:val="006E1965"/>
    <w:rsid w:val="006E1E86"/>
    <w:rsid w:val="006E2D62"/>
    <w:rsid w:val="006E30D9"/>
    <w:rsid w:val="006E4024"/>
    <w:rsid w:val="006E41DA"/>
    <w:rsid w:val="006E509B"/>
    <w:rsid w:val="006E564C"/>
    <w:rsid w:val="006E5A3C"/>
    <w:rsid w:val="006E5BB8"/>
    <w:rsid w:val="006E643D"/>
    <w:rsid w:val="006E6BEF"/>
    <w:rsid w:val="006E6CD0"/>
    <w:rsid w:val="006E6CEB"/>
    <w:rsid w:val="006E7DE4"/>
    <w:rsid w:val="006F1866"/>
    <w:rsid w:val="006F2C2C"/>
    <w:rsid w:val="006F33B6"/>
    <w:rsid w:val="006F4A42"/>
    <w:rsid w:val="006F5332"/>
    <w:rsid w:val="006F5BF8"/>
    <w:rsid w:val="006F6237"/>
    <w:rsid w:val="00700021"/>
    <w:rsid w:val="0070050A"/>
    <w:rsid w:val="00700C26"/>
    <w:rsid w:val="007011FC"/>
    <w:rsid w:val="007024D3"/>
    <w:rsid w:val="00703BCE"/>
    <w:rsid w:val="00703E0E"/>
    <w:rsid w:val="007041CD"/>
    <w:rsid w:val="007044F6"/>
    <w:rsid w:val="00704C64"/>
    <w:rsid w:val="00704C98"/>
    <w:rsid w:val="00704DD2"/>
    <w:rsid w:val="00704E9A"/>
    <w:rsid w:val="00704F0A"/>
    <w:rsid w:val="00705981"/>
    <w:rsid w:val="007064CE"/>
    <w:rsid w:val="007076CC"/>
    <w:rsid w:val="007100F1"/>
    <w:rsid w:val="007108BC"/>
    <w:rsid w:val="0071100B"/>
    <w:rsid w:val="007111BB"/>
    <w:rsid w:val="00715956"/>
    <w:rsid w:val="0071641D"/>
    <w:rsid w:val="00720986"/>
    <w:rsid w:val="00720FF2"/>
    <w:rsid w:val="00721304"/>
    <w:rsid w:val="00721685"/>
    <w:rsid w:val="007216FD"/>
    <w:rsid w:val="0072217A"/>
    <w:rsid w:val="00722EBD"/>
    <w:rsid w:val="007237B2"/>
    <w:rsid w:val="00723DD2"/>
    <w:rsid w:val="00723E32"/>
    <w:rsid w:val="00723F5B"/>
    <w:rsid w:val="007242E4"/>
    <w:rsid w:val="00724395"/>
    <w:rsid w:val="0072465F"/>
    <w:rsid w:val="00724A27"/>
    <w:rsid w:val="00725009"/>
    <w:rsid w:val="007252B9"/>
    <w:rsid w:val="00725C70"/>
    <w:rsid w:val="0072649C"/>
    <w:rsid w:val="00727515"/>
    <w:rsid w:val="0072763C"/>
    <w:rsid w:val="0072777A"/>
    <w:rsid w:val="0073298D"/>
    <w:rsid w:val="00733BE5"/>
    <w:rsid w:val="0073590E"/>
    <w:rsid w:val="00735A8B"/>
    <w:rsid w:val="00735EFE"/>
    <w:rsid w:val="007361A6"/>
    <w:rsid w:val="00736341"/>
    <w:rsid w:val="00736AB8"/>
    <w:rsid w:val="0074218D"/>
    <w:rsid w:val="00743471"/>
    <w:rsid w:val="00743A96"/>
    <w:rsid w:val="00744763"/>
    <w:rsid w:val="00744C62"/>
    <w:rsid w:val="00745430"/>
    <w:rsid w:val="007460E3"/>
    <w:rsid w:val="00746783"/>
    <w:rsid w:val="00746E33"/>
    <w:rsid w:val="00750834"/>
    <w:rsid w:val="007517C8"/>
    <w:rsid w:val="00752D0C"/>
    <w:rsid w:val="007555EC"/>
    <w:rsid w:val="00755903"/>
    <w:rsid w:val="00757117"/>
    <w:rsid w:val="007575A4"/>
    <w:rsid w:val="0076029A"/>
    <w:rsid w:val="00760868"/>
    <w:rsid w:val="00761DAA"/>
    <w:rsid w:val="00762713"/>
    <w:rsid w:val="00762F3A"/>
    <w:rsid w:val="00762F55"/>
    <w:rsid w:val="007636EA"/>
    <w:rsid w:val="007637A4"/>
    <w:rsid w:val="007638B3"/>
    <w:rsid w:val="00763CBA"/>
    <w:rsid w:val="0076436D"/>
    <w:rsid w:val="007659BE"/>
    <w:rsid w:val="00765E2C"/>
    <w:rsid w:val="00766075"/>
    <w:rsid w:val="00766B37"/>
    <w:rsid w:val="00766E63"/>
    <w:rsid w:val="00767FDD"/>
    <w:rsid w:val="00772A55"/>
    <w:rsid w:val="00773D18"/>
    <w:rsid w:val="00774006"/>
    <w:rsid w:val="00774825"/>
    <w:rsid w:val="00774C51"/>
    <w:rsid w:val="00774F22"/>
    <w:rsid w:val="0077666F"/>
    <w:rsid w:val="00776C79"/>
    <w:rsid w:val="0077736D"/>
    <w:rsid w:val="00777F8F"/>
    <w:rsid w:val="007802E9"/>
    <w:rsid w:val="007818D1"/>
    <w:rsid w:val="00781999"/>
    <w:rsid w:val="00782240"/>
    <w:rsid w:val="00783057"/>
    <w:rsid w:val="007835B8"/>
    <w:rsid w:val="00784882"/>
    <w:rsid w:val="00784EDA"/>
    <w:rsid w:val="007850B5"/>
    <w:rsid w:val="007853EA"/>
    <w:rsid w:val="0078575E"/>
    <w:rsid w:val="00785D74"/>
    <w:rsid w:val="00786A93"/>
    <w:rsid w:val="00786FD1"/>
    <w:rsid w:val="0078729F"/>
    <w:rsid w:val="00787D0D"/>
    <w:rsid w:val="007904D8"/>
    <w:rsid w:val="00790672"/>
    <w:rsid w:val="00790E1E"/>
    <w:rsid w:val="0079123E"/>
    <w:rsid w:val="00791EE3"/>
    <w:rsid w:val="0079233A"/>
    <w:rsid w:val="007926F2"/>
    <w:rsid w:val="00793080"/>
    <w:rsid w:val="00793985"/>
    <w:rsid w:val="0079442E"/>
    <w:rsid w:val="007959DE"/>
    <w:rsid w:val="00795D05"/>
    <w:rsid w:val="00795DF9"/>
    <w:rsid w:val="00796CEB"/>
    <w:rsid w:val="0079705F"/>
    <w:rsid w:val="007A0813"/>
    <w:rsid w:val="007A1290"/>
    <w:rsid w:val="007A2621"/>
    <w:rsid w:val="007A2A25"/>
    <w:rsid w:val="007A2CB4"/>
    <w:rsid w:val="007A39F2"/>
    <w:rsid w:val="007A47FE"/>
    <w:rsid w:val="007A50C9"/>
    <w:rsid w:val="007A55E5"/>
    <w:rsid w:val="007A703F"/>
    <w:rsid w:val="007A75F8"/>
    <w:rsid w:val="007B0CD2"/>
    <w:rsid w:val="007B1A3C"/>
    <w:rsid w:val="007B26A1"/>
    <w:rsid w:val="007B2843"/>
    <w:rsid w:val="007B2B24"/>
    <w:rsid w:val="007B30A7"/>
    <w:rsid w:val="007B4E3C"/>
    <w:rsid w:val="007B58C7"/>
    <w:rsid w:val="007B6663"/>
    <w:rsid w:val="007B719B"/>
    <w:rsid w:val="007B7BA4"/>
    <w:rsid w:val="007C01AD"/>
    <w:rsid w:val="007C03C4"/>
    <w:rsid w:val="007C1345"/>
    <w:rsid w:val="007C1AC7"/>
    <w:rsid w:val="007C2301"/>
    <w:rsid w:val="007C2C56"/>
    <w:rsid w:val="007C3434"/>
    <w:rsid w:val="007C38B0"/>
    <w:rsid w:val="007C3F09"/>
    <w:rsid w:val="007C423E"/>
    <w:rsid w:val="007C5A12"/>
    <w:rsid w:val="007C780B"/>
    <w:rsid w:val="007D04ED"/>
    <w:rsid w:val="007D41E9"/>
    <w:rsid w:val="007D5245"/>
    <w:rsid w:val="007D5A1B"/>
    <w:rsid w:val="007D6694"/>
    <w:rsid w:val="007D7688"/>
    <w:rsid w:val="007E004F"/>
    <w:rsid w:val="007E0889"/>
    <w:rsid w:val="007E08F4"/>
    <w:rsid w:val="007E23AB"/>
    <w:rsid w:val="007E2983"/>
    <w:rsid w:val="007E38CD"/>
    <w:rsid w:val="007E3FAE"/>
    <w:rsid w:val="007E3FCB"/>
    <w:rsid w:val="007E44CC"/>
    <w:rsid w:val="007E4A81"/>
    <w:rsid w:val="007E4DCF"/>
    <w:rsid w:val="007E6337"/>
    <w:rsid w:val="007E65C3"/>
    <w:rsid w:val="007E6676"/>
    <w:rsid w:val="007E7BF4"/>
    <w:rsid w:val="007E7EEC"/>
    <w:rsid w:val="007E7FB7"/>
    <w:rsid w:val="007F0A93"/>
    <w:rsid w:val="007F1823"/>
    <w:rsid w:val="007F21FF"/>
    <w:rsid w:val="007F2965"/>
    <w:rsid w:val="007F3167"/>
    <w:rsid w:val="007F31EB"/>
    <w:rsid w:val="007F33CF"/>
    <w:rsid w:val="007F35B5"/>
    <w:rsid w:val="007F3816"/>
    <w:rsid w:val="007F395C"/>
    <w:rsid w:val="007F44D2"/>
    <w:rsid w:val="007F4EA4"/>
    <w:rsid w:val="007F67D0"/>
    <w:rsid w:val="007F7EC4"/>
    <w:rsid w:val="008003C7"/>
    <w:rsid w:val="008013DA"/>
    <w:rsid w:val="00801DA5"/>
    <w:rsid w:val="00801F67"/>
    <w:rsid w:val="00802619"/>
    <w:rsid w:val="00802693"/>
    <w:rsid w:val="00802EE6"/>
    <w:rsid w:val="00803CA6"/>
    <w:rsid w:val="00803E82"/>
    <w:rsid w:val="0080437E"/>
    <w:rsid w:val="00806ACD"/>
    <w:rsid w:val="0080720E"/>
    <w:rsid w:val="00807225"/>
    <w:rsid w:val="00807512"/>
    <w:rsid w:val="008105DC"/>
    <w:rsid w:val="0081245F"/>
    <w:rsid w:val="00812672"/>
    <w:rsid w:val="0081298F"/>
    <w:rsid w:val="00814134"/>
    <w:rsid w:val="0081490A"/>
    <w:rsid w:val="00815C21"/>
    <w:rsid w:val="00817F7B"/>
    <w:rsid w:val="00820522"/>
    <w:rsid w:val="00820876"/>
    <w:rsid w:val="0082114D"/>
    <w:rsid w:val="00821D1E"/>
    <w:rsid w:val="0082326C"/>
    <w:rsid w:val="0082328B"/>
    <w:rsid w:val="00823A8C"/>
    <w:rsid w:val="00824882"/>
    <w:rsid w:val="00824A53"/>
    <w:rsid w:val="00825155"/>
    <w:rsid w:val="00827458"/>
    <w:rsid w:val="00827618"/>
    <w:rsid w:val="008276F7"/>
    <w:rsid w:val="00827749"/>
    <w:rsid w:val="00827C16"/>
    <w:rsid w:val="0083025F"/>
    <w:rsid w:val="00830971"/>
    <w:rsid w:val="00830B7C"/>
    <w:rsid w:val="00831361"/>
    <w:rsid w:val="008319BA"/>
    <w:rsid w:val="00833895"/>
    <w:rsid w:val="00833D36"/>
    <w:rsid w:val="0083602C"/>
    <w:rsid w:val="0083675C"/>
    <w:rsid w:val="00836FF3"/>
    <w:rsid w:val="008376AB"/>
    <w:rsid w:val="00837A0D"/>
    <w:rsid w:val="00837CD9"/>
    <w:rsid w:val="00837F1F"/>
    <w:rsid w:val="0084046B"/>
    <w:rsid w:val="00840751"/>
    <w:rsid w:val="00841119"/>
    <w:rsid w:val="00841334"/>
    <w:rsid w:val="00841887"/>
    <w:rsid w:val="00841BC9"/>
    <w:rsid w:val="008428F7"/>
    <w:rsid w:val="00845759"/>
    <w:rsid w:val="00845ED9"/>
    <w:rsid w:val="00846671"/>
    <w:rsid w:val="00846712"/>
    <w:rsid w:val="00847273"/>
    <w:rsid w:val="00847553"/>
    <w:rsid w:val="00847662"/>
    <w:rsid w:val="00850BBF"/>
    <w:rsid w:val="008512B9"/>
    <w:rsid w:val="00851AFD"/>
    <w:rsid w:val="00851F27"/>
    <w:rsid w:val="00853B84"/>
    <w:rsid w:val="008568C0"/>
    <w:rsid w:val="00860668"/>
    <w:rsid w:val="00860CBA"/>
    <w:rsid w:val="00861B5B"/>
    <w:rsid w:val="00861F16"/>
    <w:rsid w:val="00862B08"/>
    <w:rsid w:val="008639EF"/>
    <w:rsid w:val="00863B78"/>
    <w:rsid w:val="0086482F"/>
    <w:rsid w:val="00865324"/>
    <w:rsid w:val="00867667"/>
    <w:rsid w:val="008679E1"/>
    <w:rsid w:val="00867DF8"/>
    <w:rsid w:val="0087135A"/>
    <w:rsid w:val="0087192E"/>
    <w:rsid w:val="008730E5"/>
    <w:rsid w:val="00873E33"/>
    <w:rsid w:val="00874441"/>
    <w:rsid w:val="008748BD"/>
    <w:rsid w:val="00875D9D"/>
    <w:rsid w:val="008775BD"/>
    <w:rsid w:val="00881203"/>
    <w:rsid w:val="0088226F"/>
    <w:rsid w:val="00882420"/>
    <w:rsid w:val="00882CF4"/>
    <w:rsid w:val="008834FB"/>
    <w:rsid w:val="00883D6D"/>
    <w:rsid w:val="0088523C"/>
    <w:rsid w:val="008856E2"/>
    <w:rsid w:val="00886C99"/>
    <w:rsid w:val="00887A5E"/>
    <w:rsid w:val="00887FF7"/>
    <w:rsid w:val="0089115A"/>
    <w:rsid w:val="0089257C"/>
    <w:rsid w:val="00893DEC"/>
    <w:rsid w:val="00893F3D"/>
    <w:rsid w:val="008949F6"/>
    <w:rsid w:val="00895A1B"/>
    <w:rsid w:val="00895F31"/>
    <w:rsid w:val="00895F89"/>
    <w:rsid w:val="00896AFC"/>
    <w:rsid w:val="008972DC"/>
    <w:rsid w:val="008A1190"/>
    <w:rsid w:val="008A29B9"/>
    <w:rsid w:val="008A346E"/>
    <w:rsid w:val="008A50CA"/>
    <w:rsid w:val="008A58C6"/>
    <w:rsid w:val="008A6068"/>
    <w:rsid w:val="008A6813"/>
    <w:rsid w:val="008A695A"/>
    <w:rsid w:val="008A70ED"/>
    <w:rsid w:val="008B0980"/>
    <w:rsid w:val="008B1084"/>
    <w:rsid w:val="008B1D43"/>
    <w:rsid w:val="008B3271"/>
    <w:rsid w:val="008B4086"/>
    <w:rsid w:val="008B6096"/>
    <w:rsid w:val="008B62EA"/>
    <w:rsid w:val="008B665D"/>
    <w:rsid w:val="008B7AD4"/>
    <w:rsid w:val="008C2936"/>
    <w:rsid w:val="008C3115"/>
    <w:rsid w:val="008C3CFC"/>
    <w:rsid w:val="008C46AC"/>
    <w:rsid w:val="008C4748"/>
    <w:rsid w:val="008C478F"/>
    <w:rsid w:val="008C517C"/>
    <w:rsid w:val="008C5A9A"/>
    <w:rsid w:val="008C7D18"/>
    <w:rsid w:val="008D0933"/>
    <w:rsid w:val="008D2069"/>
    <w:rsid w:val="008D2D1A"/>
    <w:rsid w:val="008D2F54"/>
    <w:rsid w:val="008D397E"/>
    <w:rsid w:val="008D5EB8"/>
    <w:rsid w:val="008D68E7"/>
    <w:rsid w:val="008D6D16"/>
    <w:rsid w:val="008E0519"/>
    <w:rsid w:val="008E0E06"/>
    <w:rsid w:val="008E0F25"/>
    <w:rsid w:val="008E21B5"/>
    <w:rsid w:val="008E2BEA"/>
    <w:rsid w:val="008E3A21"/>
    <w:rsid w:val="008E3E1F"/>
    <w:rsid w:val="008E4A55"/>
    <w:rsid w:val="008E4BC8"/>
    <w:rsid w:val="008E4C83"/>
    <w:rsid w:val="008E7908"/>
    <w:rsid w:val="008E79CF"/>
    <w:rsid w:val="008E7FAD"/>
    <w:rsid w:val="008F0584"/>
    <w:rsid w:val="008F15CB"/>
    <w:rsid w:val="008F1807"/>
    <w:rsid w:val="008F1A8B"/>
    <w:rsid w:val="008F1A90"/>
    <w:rsid w:val="008F1B20"/>
    <w:rsid w:val="008F204A"/>
    <w:rsid w:val="008F3B72"/>
    <w:rsid w:val="008F4FEE"/>
    <w:rsid w:val="008F5C51"/>
    <w:rsid w:val="008F5D4F"/>
    <w:rsid w:val="008F6AE5"/>
    <w:rsid w:val="008F7185"/>
    <w:rsid w:val="009000C4"/>
    <w:rsid w:val="0090086F"/>
    <w:rsid w:val="0090132B"/>
    <w:rsid w:val="009014C5"/>
    <w:rsid w:val="009018EB"/>
    <w:rsid w:val="00901E8D"/>
    <w:rsid w:val="00902268"/>
    <w:rsid w:val="00902373"/>
    <w:rsid w:val="009026A4"/>
    <w:rsid w:val="00902776"/>
    <w:rsid w:val="00904BBD"/>
    <w:rsid w:val="00906244"/>
    <w:rsid w:val="009066C5"/>
    <w:rsid w:val="00906B9C"/>
    <w:rsid w:val="009074FD"/>
    <w:rsid w:val="00910842"/>
    <w:rsid w:val="0091094E"/>
    <w:rsid w:val="00910A35"/>
    <w:rsid w:val="009112E0"/>
    <w:rsid w:val="00911771"/>
    <w:rsid w:val="00911E48"/>
    <w:rsid w:val="00914613"/>
    <w:rsid w:val="00914963"/>
    <w:rsid w:val="00915008"/>
    <w:rsid w:val="009152C5"/>
    <w:rsid w:val="0091554A"/>
    <w:rsid w:val="00916EF7"/>
    <w:rsid w:val="0091791D"/>
    <w:rsid w:val="00917DE7"/>
    <w:rsid w:val="00920127"/>
    <w:rsid w:val="0092023C"/>
    <w:rsid w:val="009206A9"/>
    <w:rsid w:val="00920E5F"/>
    <w:rsid w:val="009226CA"/>
    <w:rsid w:val="00922AB1"/>
    <w:rsid w:val="00923ACF"/>
    <w:rsid w:val="00924501"/>
    <w:rsid w:val="009267EF"/>
    <w:rsid w:val="00927A7C"/>
    <w:rsid w:val="00930576"/>
    <w:rsid w:val="00932370"/>
    <w:rsid w:val="00932DE6"/>
    <w:rsid w:val="009367D6"/>
    <w:rsid w:val="00936AED"/>
    <w:rsid w:val="009375EF"/>
    <w:rsid w:val="00937902"/>
    <w:rsid w:val="00937DD3"/>
    <w:rsid w:val="0094173C"/>
    <w:rsid w:val="00941F70"/>
    <w:rsid w:val="00942695"/>
    <w:rsid w:val="0094393A"/>
    <w:rsid w:val="00943DCE"/>
    <w:rsid w:val="00943F7F"/>
    <w:rsid w:val="009456E4"/>
    <w:rsid w:val="00946584"/>
    <w:rsid w:val="0094715A"/>
    <w:rsid w:val="00947C33"/>
    <w:rsid w:val="00951189"/>
    <w:rsid w:val="0095139C"/>
    <w:rsid w:val="009513B9"/>
    <w:rsid w:val="009514AF"/>
    <w:rsid w:val="009514D4"/>
    <w:rsid w:val="00951E86"/>
    <w:rsid w:val="00951F83"/>
    <w:rsid w:val="0095376C"/>
    <w:rsid w:val="00953FE2"/>
    <w:rsid w:val="00954A4C"/>
    <w:rsid w:val="00955D5A"/>
    <w:rsid w:val="00961D93"/>
    <w:rsid w:val="00961FD3"/>
    <w:rsid w:val="009625E4"/>
    <w:rsid w:val="009629EB"/>
    <w:rsid w:val="009629F8"/>
    <w:rsid w:val="00962FCD"/>
    <w:rsid w:val="009632FD"/>
    <w:rsid w:val="00963F0C"/>
    <w:rsid w:val="00963FC0"/>
    <w:rsid w:val="00964362"/>
    <w:rsid w:val="00965096"/>
    <w:rsid w:val="00965AAA"/>
    <w:rsid w:val="009661E0"/>
    <w:rsid w:val="00967339"/>
    <w:rsid w:val="009678DA"/>
    <w:rsid w:val="0097060D"/>
    <w:rsid w:val="00970E85"/>
    <w:rsid w:val="00971799"/>
    <w:rsid w:val="009735AD"/>
    <w:rsid w:val="00975001"/>
    <w:rsid w:val="009754C9"/>
    <w:rsid w:val="00976BB0"/>
    <w:rsid w:val="00977EE8"/>
    <w:rsid w:val="00980300"/>
    <w:rsid w:val="009815EA"/>
    <w:rsid w:val="00981606"/>
    <w:rsid w:val="00981910"/>
    <w:rsid w:val="00981D7D"/>
    <w:rsid w:val="00983C61"/>
    <w:rsid w:val="00983DE4"/>
    <w:rsid w:val="00984B61"/>
    <w:rsid w:val="00985340"/>
    <w:rsid w:val="009855D5"/>
    <w:rsid w:val="00986831"/>
    <w:rsid w:val="00986D09"/>
    <w:rsid w:val="00991642"/>
    <w:rsid w:val="00991796"/>
    <w:rsid w:val="00991CAB"/>
    <w:rsid w:val="00991D5B"/>
    <w:rsid w:val="00992469"/>
    <w:rsid w:val="0099371D"/>
    <w:rsid w:val="0099609B"/>
    <w:rsid w:val="00996154"/>
    <w:rsid w:val="009963F4"/>
    <w:rsid w:val="00996D09"/>
    <w:rsid w:val="0099747D"/>
    <w:rsid w:val="009A03BE"/>
    <w:rsid w:val="009A06EE"/>
    <w:rsid w:val="009A0C0B"/>
    <w:rsid w:val="009A2230"/>
    <w:rsid w:val="009A2D7C"/>
    <w:rsid w:val="009A306B"/>
    <w:rsid w:val="009A404B"/>
    <w:rsid w:val="009A4162"/>
    <w:rsid w:val="009A457C"/>
    <w:rsid w:val="009A72B9"/>
    <w:rsid w:val="009A7A4C"/>
    <w:rsid w:val="009A7E72"/>
    <w:rsid w:val="009B03E6"/>
    <w:rsid w:val="009B08B5"/>
    <w:rsid w:val="009B08E3"/>
    <w:rsid w:val="009B0B6B"/>
    <w:rsid w:val="009B1742"/>
    <w:rsid w:val="009B2275"/>
    <w:rsid w:val="009B2806"/>
    <w:rsid w:val="009B2F90"/>
    <w:rsid w:val="009B39B1"/>
    <w:rsid w:val="009B426C"/>
    <w:rsid w:val="009B5FDE"/>
    <w:rsid w:val="009B6350"/>
    <w:rsid w:val="009B696B"/>
    <w:rsid w:val="009B6E14"/>
    <w:rsid w:val="009B7C04"/>
    <w:rsid w:val="009C046C"/>
    <w:rsid w:val="009C0730"/>
    <w:rsid w:val="009C07DA"/>
    <w:rsid w:val="009C0BA8"/>
    <w:rsid w:val="009C2506"/>
    <w:rsid w:val="009C264F"/>
    <w:rsid w:val="009C2A97"/>
    <w:rsid w:val="009C62CE"/>
    <w:rsid w:val="009C7549"/>
    <w:rsid w:val="009C7C09"/>
    <w:rsid w:val="009D026D"/>
    <w:rsid w:val="009D036B"/>
    <w:rsid w:val="009D0E8E"/>
    <w:rsid w:val="009D1194"/>
    <w:rsid w:val="009D2981"/>
    <w:rsid w:val="009D3485"/>
    <w:rsid w:val="009D3E26"/>
    <w:rsid w:val="009D4330"/>
    <w:rsid w:val="009D5116"/>
    <w:rsid w:val="009D5F6A"/>
    <w:rsid w:val="009D67C0"/>
    <w:rsid w:val="009D6B06"/>
    <w:rsid w:val="009D7469"/>
    <w:rsid w:val="009D7774"/>
    <w:rsid w:val="009D7CD9"/>
    <w:rsid w:val="009E0D80"/>
    <w:rsid w:val="009E173D"/>
    <w:rsid w:val="009E17EC"/>
    <w:rsid w:val="009E225E"/>
    <w:rsid w:val="009E29C7"/>
    <w:rsid w:val="009E3C3E"/>
    <w:rsid w:val="009E3D66"/>
    <w:rsid w:val="009F1AFE"/>
    <w:rsid w:val="009F342C"/>
    <w:rsid w:val="009F52F6"/>
    <w:rsid w:val="009F62DB"/>
    <w:rsid w:val="009F63E8"/>
    <w:rsid w:val="009F68B2"/>
    <w:rsid w:val="009F784A"/>
    <w:rsid w:val="00A0121D"/>
    <w:rsid w:val="00A01315"/>
    <w:rsid w:val="00A02950"/>
    <w:rsid w:val="00A02E93"/>
    <w:rsid w:val="00A0427F"/>
    <w:rsid w:val="00A06221"/>
    <w:rsid w:val="00A06E98"/>
    <w:rsid w:val="00A0777D"/>
    <w:rsid w:val="00A07F2C"/>
    <w:rsid w:val="00A1009F"/>
    <w:rsid w:val="00A10A58"/>
    <w:rsid w:val="00A11627"/>
    <w:rsid w:val="00A13C0F"/>
    <w:rsid w:val="00A13FFB"/>
    <w:rsid w:val="00A152C6"/>
    <w:rsid w:val="00A153DC"/>
    <w:rsid w:val="00A1695E"/>
    <w:rsid w:val="00A16FE8"/>
    <w:rsid w:val="00A17241"/>
    <w:rsid w:val="00A17429"/>
    <w:rsid w:val="00A21592"/>
    <w:rsid w:val="00A21842"/>
    <w:rsid w:val="00A232AF"/>
    <w:rsid w:val="00A24A56"/>
    <w:rsid w:val="00A24C55"/>
    <w:rsid w:val="00A2658F"/>
    <w:rsid w:val="00A3022E"/>
    <w:rsid w:val="00A307A4"/>
    <w:rsid w:val="00A315BB"/>
    <w:rsid w:val="00A3168E"/>
    <w:rsid w:val="00A31878"/>
    <w:rsid w:val="00A319FA"/>
    <w:rsid w:val="00A31AC8"/>
    <w:rsid w:val="00A32940"/>
    <w:rsid w:val="00A33184"/>
    <w:rsid w:val="00A351DC"/>
    <w:rsid w:val="00A35240"/>
    <w:rsid w:val="00A35D8F"/>
    <w:rsid w:val="00A360F0"/>
    <w:rsid w:val="00A36FBF"/>
    <w:rsid w:val="00A37EC0"/>
    <w:rsid w:val="00A403DF"/>
    <w:rsid w:val="00A4047B"/>
    <w:rsid w:val="00A4129A"/>
    <w:rsid w:val="00A419EB"/>
    <w:rsid w:val="00A41BF5"/>
    <w:rsid w:val="00A41C0E"/>
    <w:rsid w:val="00A421CE"/>
    <w:rsid w:val="00A4298F"/>
    <w:rsid w:val="00A42E24"/>
    <w:rsid w:val="00A43F50"/>
    <w:rsid w:val="00A44E3D"/>
    <w:rsid w:val="00A46986"/>
    <w:rsid w:val="00A46A63"/>
    <w:rsid w:val="00A478A2"/>
    <w:rsid w:val="00A47BAF"/>
    <w:rsid w:val="00A503C8"/>
    <w:rsid w:val="00A512D5"/>
    <w:rsid w:val="00A51F4E"/>
    <w:rsid w:val="00A52540"/>
    <w:rsid w:val="00A52A92"/>
    <w:rsid w:val="00A52C50"/>
    <w:rsid w:val="00A52E1A"/>
    <w:rsid w:val="00A54C11"/>
    <w:rsid w:val="00A556D1"/>
    <w:rsid w:val="00A567D3"/>
    <w:rsid w:val="00A56B9E"/>
    <w:rsid w:val="00A573A2"/>
    <w:rsid w:val="00A60032"/>
    <w:rsid w:val="00A607D7"/>
    <w:rsid w:val="00A60B61"/>
    <w:rsid w:val="00A6105E"/>
    <w:rsid w:val="00A62653"/>
    <w:rsid w:val="00A629EE"/>
    <w:rsid w:val="00A62EAE"/>
    <w:rsid w:val="00A635B2"/>
    <w:rsid w:val="00A63F81"/>
    <w:rsid w:val="00A64139"/>
    <w:rsid w:val="00A65EE6"/>
    <w:rsid w:val="00A672DC"/>
    <w:rsid w:val="00A67347"/>
    <w:rsid w:val="00A67C8E"/>
    <w:rsid w:val="00A70492"/>
    <w:rsid w:val="00A70FCD"/>
    <w:rsid w:val="00A71BEB"/>
    <w:rsid w:val="00A724CB"/>
    <w:rsid w:val="00A72D0D"/>
    <w:rsid w:val="00A73D89"/>
    <w:rsid w:val="00A74520"/>
    <w:rsid w:val="00A74577"/>
    <w:rsid w:val="00A74AE9"/>
    <w:rsid w:val="00A7502C"/>
    <w:rsid w:val="00A757AE"/>
    <w:rsid w:val="00A759F5"/>
    <w:rsid w:val="00A75DD1"/>
    <w:rsid w:val="00A774FC"/>
    <w:rsid w:val="00A776B0"/>
    <w:rsid w:val="00A7780B"/>
    <w:rsid w:val="00A8132F"/>
    <w:rsid w:val="00A82AC2"/>
    <w:rsid w:val="00A83155"/>
    <w:rsid w:val="00A8450C"/>
    <w:rsid w:val="00A85070"/>
    <w:rsid w:val="00A859DF"/>
    <w:rsid w:val="00A85C67"/>
    <w:rsid w:val="00A87B3B"/>
    <w:rsid w:val="00A87FA5"/>
    <w:rsid w:val="00A9116D"/>
    <w:rsid w:val="00A9142E"/>
    <w:rsid w:val="00A91D67"/>
    <w:rsid w:val="00A91DC0"/>
    <w:rsid w:val="00A9410A"/>
    <w:rsid w:val="00A9432F"/>
    <w:rsid w:val="00A945B5"/>
    <w:rsid w:val="00A94DBF"/>
    <w:rsid w:val="00A97C39"/>
    <w:rsid w:val="00A97CF3"/>
    <w:rsid w:val="00A97D27"/>
    <w:rsid w:val="00AA05C5"/>
    <w:rsid w:val="00AA0DDF"/>
    <w:rsid w:val="00AA13CE"/>
    <w:rsid w:val="00AA1BD2"/>
    <w:rsid w:val="00AA2665"/>
    <w:rsid w:val="00AA2C9C"/>
    <w:rsid w:val="00AA3694"/>
    <w:rsid w:val="00AA36B7"/>
    <w:rsid w:val="00AA3968"/>
    <w:rsid w:val="00AA5A51"/>
    <w:rsid w:val="00AA6F3B"/>
    <w:rsid w:val="00AB01F7"/>
    <w:rsid w:val="00AB090C"/>
    <w:rsid w:val="00AB2136"/>
    <w:rsid w:val="00AB262D"/>
    <w:rsid w:val="00AB277B"/>
    <w:rsid w:val="00AB34C1"/>
    <w:rsid w:val="00AB44AF"/>
    <w:rsid w:val="00AB57EF"/>
    <w:rsid w:val="00AB5957"/>
    <w:rsid w:val="00AB6761"/>
    <w:rsid w:val="00AB7317"/>
    <w:rsid w:val="00AB7CEC"/>
    <w:rsid w:val="00AC01A7"/>
    <w:rsid w:val="00AC18A2"/>
    <w:rsid w:val="00AC1BF7"/>
    <w:rsid w:val="00AC23CE"/>
    <w:rsid w:val="00AC3155"/>
    <w:rsid w:val="00AC3FDC"/>
    <w:rsid w:val="00AC5075"/>
    <w:rsid w:val="00AC5B34"/>
    <w:rsid w:val="00AC5E79"/>
    <w:rsid w:val="00AC6630"/>
    <w:rsid w:val="00AC66FD"/>
    <w:rsid w:val="00AC67E9"/>
    <w:rsid w:val="00AC78DC"/>
    <w:rsid w:val="00AD0D0B"/>
    <w:rsid w:val="00AD1D90"/>
    <w:rsid w:val="00AD3475"/>
    <w:rsid w:val="00AD3600"/>
    <w:rsid w:val="00AD3940"/>
    <w:rsid w:val="00AD3E90"/>
    <w:rsid w:val="00AD5274"/>
    <w:rsid w:val="00AD5A6A"/>
    <w:rsid w:val="00AD6309"/>
    <w:rsid w:val="00AD6D43"/>
    <w:rsid w:val="00AD6F67"/>
    <w:rsid w:val="00AD73CC"/>
    <w:rsid w:val="00AD757C"/>
    <w:rsid w:val="00AE07CB"/>
    <w:rsid w:val="00AE0B3B"/>
    <w:rsid w:val="00AE182F"/>
    <w:rsid w:val="00AE1E8F"/>
    <w:rsid w:val="00AE214E"/>
    <w:rsid w:val="00AE2519"/>
    <w:rsid w:val="00AE4744"/>
    <w:rsid w:val="00AE55EC"/>
    <w:rsid w:val="00AE58CA"/>
    <w:rsid w:val="00AE605D"/>
    <w:rsid w:val="00AE75CD"/>
    <w:rsid w:val="00AE78CF"/>
    <w:rsid w:val="00AF10DC"/>
    <w:rsid w:val="00AF24B4"/>
    <w:rsid w:val="00AF24B7"/>
    <w:rsid w:val="00AF339B"/>
    <w:rsid w:val="00AF3A3D"/>
    <w:rsid w:val="00AF4687"/>
    <w:rsid w:val="00AF5A39"/>
    <w:rsid w:val="00AF5F40"/>
    <w:rsid w:val="00AF6470"/>
    <w:rsid w:val="00AF69AF"/>
    <w:rsid w:val="00AF6BA1"/>
    <w:rsid w:val="00AF72B5"/>
    <w:rsid w:val="00AF72FA"/>
    <w:rsid w:val="00B01129"/>
    <w:rsid w:val="00B01BC5"/>
    <w:rsid w:val="00B03385"/>
    <w:rsid w:val="00B04F45"/>
    <w:rsid w:val="00B05253"/>
    <w:rsid w:val="00B05357"/>
    <w:rsid w:val="00B0569E"/>
    <w:rsid w:val="00B05A25"/>
    <w:rsid w:val="00B07415"/>
    <w:rsid w:val="00B0795F"/>
    <w:rsid w:val="00B1149C"/>
    <w:rsid w:val="00B11E3D"/>
    <w:rsid w:val="00B12422"/>
    <w:rsid w:val="00B12E85"/>
    <w:rsid w:val="00B132CD"/>
    <w:rsid w:val="00B1350B"/>
    <w:rsid w:val="00B15E12"/>
    <w:rsid w:val="00B16643"/>
    <w:rsid w:val="00B173FA"/>
    <w:rsid w:val="00B178E6"/>
    <w:rsid w:val="00B207BC"/>
    <w:rsid w:val="00B21187"/>
    <w:rsid w:val="00B230A0"/>
    <w:rsid w:val="00B23DD6"/>
    <w:rsid w:val="00B24D23"/>
    <w:rsid w:val="00B24DDB"/>
    <w:rsid w:val="00B25E83"/>
    <w:rsid w:val="00B26DCA"/>
    <w:rsid w:val="00B274D1"/>
    <w:rsid w:val="00B27858"/>
    <w:rsid w:val="00B27BB3"/>
    <w:rsid w:val="00B27C9B"/>
    <w:rsid w:val="00B27ECB"/>
    <w:rsid w:val="00B27FAA"/>
    <w:rsid w:val="00B3132A"/>
    <w:rsid w:val="00B323D4"/>
    <w:rsid w:val="00B33093"/>
    <w:rsid w:val="00B33C3A"/>
    <w:rsid w:val="00B348AE"/>
    <w:rsid w:val="00B3622F"/>
    <w:rsid w:val="00B36621"/>
    <w:rsid w:val="00B37C7B"/>
    <w:rsid w:val="00B37D5D"/>
    <w:rsid w:val="00B405E4"/>
    <w:rsid w:val="00B40D0F"/>
    <w:rsid w:val="00B40D23"/>
    <w:rsid w:val="00B42CC4"/>
    <w:rsid w:val="00B43754"/>
    <w:rsid w:val="00B4494F"/>
    <w:rsid w:val="00B45D63"/>
    <w:rsid w:val="00B4709E"/>
    <w:rsid w:val="00B47F29"/>
    <w:rsid w:val="00B50023"/>
    <w:rsid w:val="00B5033B"/>
    <w:rsid w:val="00B50D92"/>
    <w:rsid w:val="00B51641"/>
    <w:rsid w:val="00B52BC5"/>
    <w:rsid w:val="00B54110"/>
    <w:rsid w:val="00B5435E"/>
    <w:rsid w:val="00B544CE"/>
    <w:rsid w:val="00B5493D"/>
    <w:rsid w:val="00B55699"/>
    <w:rsid w:val="00B55FCC"/>
    <w:rsid w:val="00B56F14"/>
    <w:rsid w:val="00B57353"/>
    <w:rsid w:val="00B57B58"/>
    <w:rsid w:val="00B603EF"/>
    <w:rsid w:val="00B61939"/>
    <w:rsid w:val="00B61BBF"/>
    <w:rsid w:val="00B63D33"/>
    <w:rsid w:val="00B6433B"/>
    <w:rsid w:val="00B64414"/>
    <w:rsid w:val="00B645F3"/>
    <w:rsid w:val="00B64F12"/>
    <w:rsid w:val="00B65382"/>
    <w:rsid w:val="00B66DCE"/>
    <w:rsid w:val="00B67121"/>
    <w:rsid w:val="00B67206"/>
    <w:rsid w:val="00B6721D"/>
    <w:rsid w:val="00B71490"/>
    <w:rsid w:val="00B72A18"/>
    <w:rsid w:val="00B733E2"/>
    <w:rsid w:val="00B73420"/>
    <w:rsid w:val="00B7357D"/>
    <w:rsid w:val="00B763EF"/>
    <w:rsid w:val="00B765C6"/>
    <w:rsid w:val="00B76A37"/>
    <w:rsid w:val="00B76D0E"/>
    <w:rsid w:val="00B76E79"/>
    <w:rsid w:val="00B8318E"/>
    <w:rsid w:val="00B84B3E"/>
    <w:rsid w:val="00B84DB0"/>
    <w:rsid w:val="00B856C3"/>
    <w:rsid w:val="00B85A1E"/>
    <w:rsid w:val="00B86282"/>
    <w:rsid w:val="00B8675B"/>
    <w:rsid w:val="00B906C8"/>
    <w:rsid w:val="00B911D8"/>
    <w:rsid w:val="00B92048"/>
    <w:rsid w:val="00B9226A"/>
    <w:rsid w:val="00B923E1"/>
    <w:rsid w:val="00B928F4"/>
    <w:rsid w:val="00B92A0E"/>
    <w:rsid w:val="00B936C5"/>
    <w:rsid w:val="00B945F3"/>
    <w:rsid w:val="00B947B7"/>
    <w:rsid w:val="00B94D2F"/>
    <w:rsid w:val="00B95354"/>
    <w:rsid w:val="00B95979"/>
    <w:rsid w:val="00B95C42"/>
    <w:rsid w:val="00B95E9E"/>
    <w:rsid w:val="00BA1345"/>
    <w:rsid w:val="00BA13B0"/>
    <w:rsid w:val="00BA1A7D"/>
    <w:rsid w:val="00BA31FA"/>
    <w:rsid w:val="00BA346D"/>
    <w:rsid w:val="00BA391C"/>
    <w:rsid w:val="00BA4C29"/>
    <w:rsid w:val="00BA589E"/>
    <w:rsid w:val="00BA59B6"/>
    <w:rsid w:val="00BB1023"/>
    <w:rsid w:val="00BB2486"/>
    <w:rsid w:val="00BB2C21"/>
    <w:rsid w:val="00BB2C71"/>
    <w:rsid w:val="00BB3427"/>
    <w:rsid w:val="00BB418B"/>
    <w:rsid w:val="00BB49E4"/>
    <w:rsid w:val="00BB4FA2"/>
    <w:rsid w:val="00BB5D0C"/>
    <w:rsid w:val="00BB64AA"/>
    <w:rsid w:val="00BB6D08"/>
    <w:rsid w:val="00BB7A70"/>
    <w:rsid w:val="00BC346D"/>
    <w:rsid w:val="00BC3540"/>
    <w:rsid w:val="00BC3A08"/>
    <w:rsid w:val="00BC43D6"/>
    <w:rsid w:val="00BC473A"/>
    <w:rsid w:val="00BC4795"/>
    <w:rsid w:val="00BC4CE2"/>
    <w:rsid w:val="00BC5541"/>
    <w:rsid w:val="00BC5643"/>
    <w:rsid w:val="00BC5F37"/>
    <w:rsid w:val="00BC6737"/>
    <w:rsid w:val="00BC7E12"/>
    <w:rsid w:val="00BC7EFB"/>
    <w:rsid w:val="00BD0140"/>
    <w:rsid w:val="00BD12E9"/>
    <w:rsid w:val="00BD2049"/>
    <w:rsid w:val="00BD23FE"/>
    <w:rsid w:val="00BD28EC"/>
    <w:rsid w:val="00BD458B"/>
    <w:rsid w:val="00BD458C"/>
    <w:rsid w:val="00BD57EE"/>
    <w:rsid w:val="00BD5C5D"/>
    <w:rsid w:val="00BD5DA8"/>
    <w:rsid w:val="00BD650B"/>
    <w:rsid w:val="00BD66CF"/>
    <w:rsid w:val="00BD771A"/>
    <w:rsid w:val="00BD7A6B"/>
    <w:rsid w:val="00BE0D81"/>
    <w:rsid w:val="00BE3040"/>
    <w:rsid w:val="00BE3124"/>
    <w:rsid w:val="00BE3CE9"/>
    <w:rsid w:val="00BE3D3B"/>
    <w:rsid w:val="00BE4810"/>
    <w:rsid w:val="00BE6C3D"/>
    <w:rsid w:val="00BE7927"/>
    <w:rsid w:val="00BE7DCC"/>
    <w:rsid w:val="00BE7EA9"/>
    <w:rsid w:val="00BF11CB"/>
    <w:rsid w:val="00BF1E26"/>
    <w:rsid w:val="00BF3156"/>
    <w:rsid w:val="00BF3ACF"/>
    <w:rsid w:val="00BF4E2C"/>
    <w:rsid w:val="00BF51CE"/>
    <w:rsid w:val="00BF6006"/>
    <w:rsid w:val="00BF61B7"/>
    <w:rsid w:val="00BF6794"/>
    <w:rsid w:val="00BF7B77"/>
    <w:rsid w:val="00C006D6"/>
    <w:rsid w:val="00C00775"/>
    <w:rsid w:val="00C01018"/>
    <w:rsid w:val="00C02B3A"/>
    <w:rsid w:val="00C03AA4"/>
    <w:rsid w:val="00C045D0"/>
    <w:rsid w:val="00C0479D"/>
    <w:rsid w:val="00C05E94"/>
    <w:rsid w:val="00C062D2"/>
    <w:rsid w:val="00C0725D"/>
    <w:rsid w:val="00C0779F"/>
    <w:rsid w:val="00C079C5"/>
    <w:rsid w:val="00C1019A"/>
    <w:rsid w:val="00C108ED"/>
    <w:rsid w:val="00C10C60"/>
    <w:rsid w:val="00C116CD"/>
    <w:rsid w:val="00C13101"/>
    <w:rsid w:val="00C13C05"/>
    <w:rsid w:val="00C142ED"/>
    <w:rsid w:val="00C15E2B"/>
    <w:rsid w:val="00C16E63"/>
    <w:rsid w:val="00C1759B"/>
    <w:rsid w:val="00C17CEC"/>
    <w:rsid w:val="00C218AB"/>
    <w:rsid w:val="00C219B6"/>
    <w:rsid w:val="00C22583"/>
    <w:rsid w:val="00C230D7"/>
    <w:rsid w:val="00C235E6"/>
    <w:rsid w:val="00C23774"/>
    <w:rsid w:val="00C24297"/>
    <w:rsid w:val="00C242FC"/>
    <w:rsid w:val="00C24763"/>
    <w:rsid w:val="00C24972"/>
    <w:rsid w:val="00C2738E"/>
    <w:rsid w:val="00C27CEC"/>
    <w:rsid w:val="00C30377"/>
    <w:rsid w:val="00C30806"/>
    <w:rsid w:val="00C31A52"/>
    <w:rsid w:val="00C31CB3"/>
    <w:rsid w:val="00C320A6"/>
    <w:rsid w:val="00C325C3"/>
    <w:rsid w:val="00C326FE"/>
    <w:rsid w:val="00C3319D"/>
    <w:rsid w:val="00C335BD"/>
    <w:rsid w:val="00C33832"/>
    <w:rsid w:val="00C338C0"/>
    <w:rsid w:val="00C338EA"/>
    <w:rsid w:val="00C37829"/>
    <w:rsid w:val="00C4071D"/>
    <w:rsid w:val="00C40DB1"/>
    <w:rsid w:val="00C414DB"/>
    <w:rsid w:val="00C41809"/>
    <w:rsid w:val="00C41811"/>
    <w:rsid w:val="00C42FAD"/>
    <w:rsid w:val="00C43017"/>
    <w:rsid w:val="00C443E0"/>
    <w:rsid w:val="00C44EFD"/>
    <w:rsid w:val="00C450D2"/>
    <w:rsid w:val="00C453C4"/>
    <w:rsid w:val="00C463E2"/>
    <w:rsid w:val="00C47317"/>
    <w:rsid w:val="00C476C0"/>
    <w:rsid w:val="00C502E2"/>
    <w:rsid w:val="00C502E5"/>
    <w:rsid w:val="00C507EA"/>
    <w:rsid w:val="00C5118D"/>
    <w:rsid w:val="00C5490E"/>
    <w:rsid w:val="00C55E3D"/>
    <w:rsid w:val="00C563F6"/>
    <w:rsid w:val="00C575E2"/>
    <w:rsid w:val="00C60D06"/>
    <w:rsid w:val="00C6156B"/>
    <w:rsid w:val="00C61F2C"/>
    <w:rsid w:val="00C63513"/>
    <w:rsid w:val="00C63FCE"/>
    <w:rsid w:val="00C65923"/>
    <w:rsid w:val="00C70E59"/>
    <w:rsid w:val="00C70EF7"/>
    <w:rsid w:val="00C74E56"/>
    <w:rsid w:val="00C75680"/>
    <w:rsid w:val="00C770BC"/>
    <w:rsid w:val="00C774AD"/>
    <w:rsid w:val="00C81481"/>
    <w:rsid w:val="00C82312"/>
    <w:rsid w:val="00C829A7"/>
    <w:rsid w:val="00C829C2"/>
    <w:rsid w:val="00C82E64"/>
    <w:rsid w:val="00C83124"/>
    <w:rsid w:val="00C83181"/>
    <w:rsid w:val="00C837DD"/>
    <w:rsid w:val="00C839B7"/>
    <w:rsid w:val="00C83CE0"/>
    <w:rsid w:val="00C8516E"/>
    <w:rsid w:val="00C8584D"/>
    <w:rsid w:val="00C86DD8"/>
    <w:rsid w:val="00C900C6"/>
    <w:rsid w:val="00C9072D"/>
    <w:rsid w:val="00C90E37"/>
    <w:rsid w:val="00C922CE"/>
    <w:rsid w:val="00C92BC3"/>
    <w:rsid w:val="00C9381D"/>
    <w:rsid w:val="00C939E8"/>
    <w:rsid w:val="00C93B39"/>
    <w:rsid w:val="00C94BCD"/>
    <w:rsid w:val="00C95073"/>
    <w:rsid w:val="00C955FC"/>
    <w:rsid w:val="00C95697"/>
    <w:rsid w:val="00C97195"/>
    <w:rsid w:val="00C972DD"/>
    <w:rsid w:val="00C97B60"/>
    <w:rsid w:val="00C97E81"/>
    <w:rsid w:val="00CA06DD"/>
    <w:rsid w:val="00CA0ED0"/>
    <w:rsid w:val="00CA35FA"/>
    <w:rsid w:val="00CA42D3"/>
    <w:rsid w:val="00CA4563"/>
    <w:rsid w:val="00CA4677"/>
    <w:rsid w:val="00CA4BE2"/>
    <w:rsid w:val="00CA6916"/>
    <w:rsid w:val="00CA79DE"/>
    <w:rsid w:val="00CB1EFB"/>
    <w:rsid w:val="00CB23AC"/>
    <w:rsid w:val="00CB3250"/>
    <w:rsid w:val="00CB4D4A"/>
    <w:rsid w:val="00CB5E51"/>
    <w:rsid w:val="00CB6322"/>
    <w:rsid w:val="00CB6C32"/>
    <w:rsid w:val="00CB7171"/>
    <w:rsid w:val="00CB7322"/>
    <w:rsid w:val="00CC3D1F"/>
    <w:rsid w:val="00CC4717"/>
    <w:rsid w:val="00CC5F5A"/>
    <w:rsid w:val="00CC657B"/>
    <w:rsid w:val="00CC6D6D"/>
    <w:rsid w:val="00CC7876"/>
    <w:rsid w:val="00CC7FC2"/>
    <w:rsid w:val="00CD0D4B"/>
    <w:rsid w:val="00CD10BE"/>
    <w:rsid w:val="00CD1653"/>
    <w:rsid w:val="00CD1AEF"/>
    <w:rsid w:val="00CD1B7C"/>
    <w:rsid w:val="00CD1BAF"/>
    <w:rsid w:val="00CD20F5"/>
    <w:rsid w:val="00CD23B2"/>
    <w:rsid w:val="00CD2884"/>
    <w:rsid w:val="00CD28EF"/>
    <w:rsid w:val="00CD3238"/>
    <w:rsid w:val="00CD3C90"/>
    <w:rsid w:val="00CD3F9F"/>
    <w:rsid w:val="00CD449D"/>
    <w:rsid w:val="00CD4A3C"/>
    <w:rsid w:val="00CD53F0"/>
    <w:rsid w:val="00CD5965"/>
    <w:rsid w:val="00CD5F06"/>
    <w:rsid w:val="00CD69DE"/>
    <w:rsid w:val="00CD6AC1"/>
    <w:rsid w:val="00CD7A60"/>
    <w:rsid w:val="00CE0494"/>
    <w:rsid w:val="00CE04C1"/>
    <w:rsid w:val="00CE08A6"/>
    <w:rsid w:val="00CE1050"/>
    <w:rsid w:val="00CE105D"/>
    <w:rsid w:val="00CE1AF4"/>
    <w:rsid w:val="00CE4084"/>
    <w:rsid w:val="00CE4B5F"/>
    <w:rsid w:val="00CE56D4"/>
    <w:rsid w:val="00CE5C9D"/>
    <w:rsid w:val="00CE6052"/>
    <w:rsid w:val="00CE6ADB"/>
    <w:rsid w:val="00CE6C2E"/>
    <w:rsid w:val="00CE76BA"/>
    <w:rsid w:val="00CF057B"/>
    <w:rsid w:val="00CF11D4"/>
    <w:rsid w:val="00CF209D"/>
    <w:rsid w:val="00CF2B2C"/>
    <w:rsid w:val="00CF3154"/>
    <w:rsid w:val="00CF406B"/>
    <w:rsid w:val="00CF59DE"/>
    <w:rsid w:val="00CF6D71"/>
    <w:rsid w:val="00CF7C9A"/>
    <w:rsid w:val="00D00C51"/>
    <w:rsid w:val="00D01474"/>
    <w:rsid w:val="00D019ED"/>
    <w:rsid w:val="00D01B39"/>
    <w:rsid w:val="00D020A8"/>
    <w:rsid w:val="00D0239B"/>
    <w:rsid w:val="00D02776"/>
    <w:rsid w:val="00D02CF0"/>
    <w:rsid w:val="00D0310A"/>
    <w:rsid w:val="00D03F11"/>
    <w:rsid w:val="00D041E6"/>
    <w:rsid w:val="00D053EA"/>
    <w:rsid w:val="00D065B3"/>
    <w:rsid w:val="00D06882"/>
    <w:rsid w:val="00D06F41"/>
    <w:rsid w:val="00D07D9C"/>
    <w:rsid w:val="00D10889"/>
    <w:rsid w:val="00D11C80"/>
    <w:rsid w:val="00D12D01"/>
    <w:rsid w:val="00D136CE"/>
    <w:rsid w:val="00D13763"/>
    <w:rsid w:val="00D1459F"/>
    <w:rsid w:val="00D14957"/>
    <w:rsid w:val="00D155DB"/>
    <w:rsid w:val="00D158F8"/>
    <w:rsid w:val="00D15D58"/>
    <w:rsid w:val="00D1621B"/>
    <w:rsid w:val="00D16B9D"/>
    <w:rsid w:val="00D20459"/>
    <w:rsid w:val="00D20784"/>
    <w:rsid w:val="00D219EE"/>
    <w:rsid w:val="00D22A01"/>
    <w:rsid w:val="00D22BAC"/>
    <w:rsid w:val="00D237FF"/>
    <w:rsid w:val="00D23D1D"/>
    <w:rsid w:val="00D23EEF"/>
    <w:rsid w:val="00D24D3F"/>
    <w:rsid w:val="00D250F0"/>
    <w:rsid w:val="00D252CE"/>
    <w:rsid w:val="00D266A5"/>
    <w:rsid w:val="00D27109"/>
    <w:rsid w:val="00D27478"/>
    <w:rsid w:val="00D2759C"/>
    <w:rsid w:val="00D276CE"/>
    <w:rsid w:val="00D30466"/>
    <w:rsid w:val="00D306A4"/>
    <w:rsid w:val="00D313C2"/>
    <w:rsid w:val="00D31596"/>
    <w:rsid w:val="00D32251"/>
    <w:rsid w:val="00D325B5"/>
    <w:rsid w:val="00D34549"/>
    <w:rsid w:val="00D34E8B"/>
    <w:rsid w:val="00D359EB"/>
    <w:rsid w:val="00D35A82"/>
    <w:rsid w:val="00D360B2"/>
    <w:rsid w:val="00D36AA4"/>
    <w:rsid w:val="00D376E1"/>
    <w:rsid w:val="00D3774A"/>
    <w:rsid w:val="00D37FEF"/>
    <w:rsid w:val="00D4009D"/>
    <w:rsid w:val="00D40435"/>
    <w:rsid w:val="00D4096D"/>
    <w:rsid w:val="00D40DBA"/>
    <w:rsid w:val="00D41640"/>
    <w:rsid w:val="00D41936"/>
    <w:rsid w:val="00D419AD"/>
    <w:rsid w:val="00D423B3"/>
    <w:rsid w:val="00D42ED3"/>
    <w:rsid w:val="00D42FE9"/>
    <w:rsid w:val="00D437A6"/>
    <w:rsid w:val="00D44AD6"/>
    <w:rsid w:val="00D45662"/>
    <w:rsid w:val="00D4670D"/>
    <w:rsid w:val="00D46CE4"/>
    <w:rsid w:val="00D5093C"/>
    <w:rsid w:val="00D50B06"/>
    <w:rsid w:val="00D50BE1"/>
    <w:rsid w:val="00D520BA"/>
    <w:rsid w:val="00D53286"/>
    <w:rsid w:val="00D53321"/>
    <w:rsid w:val="00D534B1"/>
    <w:rsid w:val="00D544F2"/>
    <w:rsid w:val="00D5470E"/>
    <w:rsid w:val="00D54F1B"/>
    <w:rsid w:val="00D56A5B"/>
    <w:rsid w:val="00D61340"/>
    <w:rsid w:val="00D61C33"/>
    <w:rsid w:val="00D62197"/>
    <w:rsid w:val="00D629E6"/>
    <w:rsid w:val="00D62AEE"/>
    <w:rsid w:val="00D62BF6"/>
    <w:rsid w:val="00D63871"/>
    <w:rsid w:val="00D63AAE"/>
    <w:rsid w:val="00D63ACA"/>
    <w:rsid w:val="00D64781"/>
    <w:rsid w:val="00D65639"/>
    <w:rsid w:val="00D67B7E"/>
    <w:rsid w:val="00D71571"/>
    <w:rsid w:val="00D71B9B"/>
    <w:rsid w:val="00D72581"/>
    <w:rsid w:val="00D73CE8"/>
    <w:rsid w:val="00D742F2"/>
    <w:rsid w:val="00D747A0"/>
    <w:rsid w:val="00D7519D"/>
    <w:rsid w:val="00D75B07"/>
    <w:rsid w:val="00D7733A"/>
    <w:rsid w:val="00D7735E"/>
    <w:rsid w:val="00D77D53"/>
    <w:rsid w:val="00D81339"/>
    <w:rsid w:val="00D81F03"/>
    <w:rsid w:val="00D820C6"/>
    <w:rsid w:val="00D82E4C"/>
    <w:rsid w:val="00D83EE7"/>
    <w:rsid w:val="00D83FB6"/>
    <w:rsid w:val="00D847B7"/>
    <w:rsid w:val="00D85935"/>
    <w:rsid w:val="00D86D1F"/>
    <w:rsid w:val="00D86DD3"/>
    <w:rsid w:val="00D86E32"/>
    <w:rsid w:val="00D876A4"/>
    <w:rsid w:val="00D878A5"/>
    <w:rsid w:val="00D87F80"/>
    <w:rsid w:val="00D90470"/>
    <w:rsid w:val="00D90BD7"/>
    <w:rsid w:val="00D915A3"/>
    <w:rsid w:val="00D91C43"/>
    <w:rsid w:val="00D92A53"/>
    <w:rsid w:val="00D92BD4"/>
    <w:rsid w:val="00D936A2"/>
    <w:rsid w:val="00D94351"/>
    <w:rsid w:val="00D94C4E"/>
    <w:rsid w:val="00D956F8"/>
    <w:rsid w:val="00D959CD"/>
    <w:rsid w:val="00D95E08"/>
    <w:rsid w:val="00D968C1"/>
    <w:rsid w:val="00D97A71"/>
    <w:rsid w:val="00DA11AB"/>
    <w:rsid w:val="00DA1610"/>
    <w:rsid w:val="00DA17D5"/>
    <w:rsid w:val="00DA1940"/>
    <w:rsid w:val="00DA1F99"/>
    <w:rsid w:val="00DA2224"/>
    <w:rsid w:val="00DA2333"/>
    <w:rsid w:val="00DA235F"/>
    <w:rsid w:val="00DA2AD5"/>
    <w:rsid w:val="00DA2E95"/>
    <w:rsid w:val="00DA4E4B"/>
    <w:rsid w:val="00DA610C"/>
    <w:rsid w:val="00DA66BD"/>
    <w:rsid w:val="00DA7EA8"/>
    <w:rsid w:val="00DB2399"/>
    <w:rsid w:val="00DB23BA"/>
    <w:rsid w:val="00DB2CEF"/>
    <w:rsid w:val="00DB307B"/>
    <w:rsid w:val="00DB3746"/>
    <w:rsid w:val="00DB3916"/>
    <w:rsid w:val="00DB50E6"/>
    <w:rsid w:val="00DB590A"/>
    <w:rsid w:val="00DB63C0"/>
    <w:rsid w:val="00DB71C0"/>
    <w:rsid w:val="00DB7ADA"/>
    <w:rsid w:val="00DC0267"/>
    <w:rsid w:val="00DC0288"/>
    <w:rsid w:val="00DC02A5"/>
    <w:rsid w:val="00DC0352"/>
    <w:rsid w:val="00DC13C0"/>
    <w:rsid w:val="00DC22D1"/>
    <w:rsid w:val="00DC2720"/>
    <w:rsid w:val="00DC2A71"/>
    <w:rsid w:val="00DC3933"/>
    <w:rsid w:val="00DC3A0A"/>
    <w:rsid w:val="00DC45C6"/>
    <w:rsid w:val="00DC4EA3"/>
    <w:rsid w:val="00DC5456"/>
    <w:rsid w:val="00DC61DF"/>
    <w:rsid w:val="00DC6D68"/>
    <w:rsid w:val="00DC6DBC"/>
    <w:rsid w:val="00DD00FF"/>
    <w:rsid w:val="00DD0803"/>
    <w:rsid w:val="00DD1940"/>
    <w:rsid w:val="00DD2A9B"/>
    <w:rsid w:val="00DD50D3"/>
    <w:rsid w:val="00DD6A37"/>
    <w:rsid w:val="00DD7489"/>
    <w:rsid w:val="00DD7878"/>
    <w:rsid w:val="00DE070A"/>
    <w:rsid w:val="00DE15E8"/>
    <w:rsid w:val="00DE179E"/>
    <w:rsid w:val="00DE1A51"/>
    <w:rsid w:val="00DE1B1B"/>
    <w:rsid w:val="00DE224C"/>
    <w:rsid w:val="00DE3293"/>
    <w:rsid w:val="00DE3B27"/>
    <w:rsid w:val="00DE5073"/>
    <w:rsid w:val="00DE5871"/>
    <w:rsid w:val="00DE5A87"/>
    <w:rsid w:val="00DE704A"/>
    <w:rsid w:val="00DE7258"/>
    <w:rsid w:val="00DF1CE7"/>
    <w:rsid w:val="00DF1D5E"/>
    <w:rsid w:val="00DF1FE9"/>
    <w:rsid w:val="00DF212B"/>
    <w:rsid w:val="00DF2938"/>
    <w:rsid w:val="00DF3667"/>
    <w:rsid w:val="00DF46CA"/>
    <w:rsid w:val="00DF51AE"/>
    <w:rsid w:val="00DF6387"/>
    <w:rsid w:val="00DF676D"/>
    <w:rsid w:val="00DF7DFC"/>
    <w:rsid w:val="00E0158A"/>
    <w:rsid w:val="00E0159F"/>
    <w:rsid w:val="00E02553"/>
    <w:rsid w:val="00E02867"/>
    <w:rsid w:val="00E02C01"/>
    <w:rsid w:val="00E03885"/>
    <w:rsid w:val="00E03C98"/>
    <w:rsid w:val="00E04B3C"/>
    <w:rsid w:val="00E04E50"/>
    <w:rsid w:val="00E05B05"/>
    <w:rsid w:val="00E05D3B"/>
    <w:rsid w:val="00E05D6F"/>
    <w:rsid w:val="00E07BD2"/>
    <w:rsid w:val="00E07C2C"/>
    <w:rsid w:val="00E11AAC"/>
    <w:rsid w:val="00E11CA5"/>
    <w:rsid w:val="00E12D9F"/>
    <w:rsid w:val="00E133B6"/>
    <w:rsid w:val="00E14DD3"/>
    <w:rsid w:val="00E16E21"/>
    <w:rsid w:val="00E16F1E"/>
    <w:rsid w:val="00E17B86"/>
    <w:rsid w:val="00E21884"/>
    <w:rsid w:val="00E21F16"/>
    <w:rsid w:val="00E2246A"/>
    <w:rsid w:val="00E22A9D"/>
    <w:rsid w:val="00E22B70"/>
    <w:rsid w:val="00E233E1"/>
    <w:rsid w:val="00E23464"/>
    <w:rsid w:val="00E24E2F"/>
    <w:rsid w:val="00E25AA3"/>
    <w:rsid w:val="00E26FFC"/>
    <w:rsid w:val="00E274BF"/>
    <w:rsid w:val="00E27A6E"/>
    <w:rsid w:val="00E301E2"/>
    <w:rsid w:val="00E301F1"/>
    <w:rsid w:val="00E31267"/>
    <w:rsid w:val="00E32526"/>
    <w:rsid w:val="00E341FA"/>
    <w:rsid w:val="00E345D3"/>
    <w:rsid w:val="00E346A7"/>
    <w:rsid w:val="00E346AC"/>
    <w:rsid w:val="00E356D8"/>
    <w:rsid w:val="00E37091"/>
    <w:rsid w:val="00E376FD"/>
    <w:rsid w:val="00E37937"/>
    <w:rsid w:val="00E37D37"/>
    <w:rsid w:val="00E4009C"/>
    <w:rsid w:val="00E40402"/>
    <w:rsid w:val="00E41C77"/>
    <w:rsid w:val="00E42DF2"/>
    <w:rsid w:val="00E4317A"/>
    <w:rsid w:val="00E456FE"/>
    <w:rsid w:val="00E464CE"/>
    <w:rsid w:val="00E466D4"/>
    <w:rsid w:val="00E509B1"/>
    <w:rsid w:val="00E515FF"/>
    <w:rsid w:val="00E51740"/>
    <w:rsid w:val="00E518F9"/>
    <w:rsid w:val="00E51EE3"/>
    <w:rsid w:val="00E533BE"/>
    <w:rsid w:val="00E53B3F"/>
    <w:rsid w:val="00E54FA6"/>
    <w:rsid w:val="00E578B0"/>
    <w:rsid w:val="00E602B7"/>
    <w:rsid w:val="00E60B2F"/>
    <w:rsid w:val="00E61341"/>
    <w:rsid w:val="00E615B2"/>
    <w:rsid w:val="00E61A0A"/>
    <w:rsid w:val="00E630DB"/>
    <w:rsid w:val="00E633AE"/>
    <w:rsid w:val="00E63D7D"/>
    <w:rsid w:val="00E6456F"/>
    <w:rsid w:val="00E656A0"/>
    <w:rsid w:val="00E66BC0"/>
    <w:rsid w:val="00E67510"/>
    <w:rsid w:val="00E7128A"/>
    <w:rsid w:val="00E72442"/>
    <w:rsid w:val="00E73A09"/>
    <w:rsid w:val="00E73FD4"/>
    <w:rsid w:val="00E7422B"/>
    <w:rsid w:val="00E7467E"/>
    <w:rsid w:val="00E7519B"/>
    <w:rsid w:val="00E7591A"/>
    <w:rsid w:val="00E76826"/>
    <w:rsid w:val="00E76872"/>
    <w:rsid w:val="00E76EED"/>
    <w:rsid w:val="00E77001"/>
    <w:rsid w:val="00E82120"/>
    <w:rsid w:val="00E82780"/>
    <w:rsid w:val="00E82EF9"/>
    <w:rsid w:val="00E8388A"/>
    <w:rsid w:val="00E83A51"/>
    <w:rsid w:val="00E83FEE"/>
    <w:rsid w:val="00E85829"/>
    <w:rsid w:val="00E85CCB"/>
    <w:rsid w:val="00E86CFF"/>
    <w:rsid w:val="00E87337"/>
    <w:rsid w:val="00E90392"/>
    <w:rsid w:val="00E919EB"/>
    <w:rsid w:val="00E922B0"/>
    <w:rsid w:val="00E933F6"/>
    <w:rsid w:val="00E93AC8"/>
    <w:rsid w:val="00E93F99"/>
    <w:rsid w:val="00E94FA5"/>
    <w:rsid w:val="00E97814"/>
    <w:rsid w:val="00E9798B"/>
    <w:rsid w:val="00EA0334"/>
    <w:rsid w:val="00EA0CA2"/>
    <w:rsid w:val="00EA18EA"/>
    <w:rsid w:val="00EA2D16"/>
    <w:rsid w:val="00EA401B"/>
    <w:rsid w:val="00EA4ED3"/>
    <w:rsid w:val="00EA5470"/>
    <w:rsid w:val="00EA550B"/>
    <w:rsid w:val="00EA5DDE"/>
    <w:rsid w:val="00EA62FD"/>
    <w:rsid w:val="00EB0B72"/>
    <w:rsid w:val="00EB10D6"/>
    <w:rsid w:val="00EB19F4"/>
    <w:rsid w:val="00EB3BDF"/>
    <w:rsid w:val="00EB40C8"/>
    <w:rsid w:val="00EB4F8C"/>
    <w:rsid w:val="00EB5CEE"/>
    <w:rsid w:val="00EB5E8A"/>
    <w:rsid w:val="00EB5F44"/>
    <w:rsid w:val="00EB657C"/>
    <w:rsid w:val="00EB6B29"/>
    <w:rsid w:val="00EB71A3"/>
    <w:rsid w:val="00EB7241"/>
    <w:rsid w:val="00EB758C"/>
    <w:rsid w:val="00EB787B"/>
    <w:rsid w:val="00EB7AA9"/>
    <w:rsid w:val="00EC117D"/>
    <w:rsid w:val="00EC1534"/>
    <w:rsid w:val="00EC1537"/>
    <w:rsid w:val="00EC1DA4"/>
    <w:rsid w:val="00EC1F52"/>
    <w:rsid w:val="00EC2C8C"/>
    <w:rsid w:val="00EC2D2C"/>
    <w:rsid w:val="00EC3380"/>
    <w:rsid w:val="00EC58E6"/>
    <w:rsid w:val="00EC69A0"/>
    <w:rsid w:val="00ED136C"/>
    <w:rsid w:val="00ED2148"/>
    <w:rsid w:val="00ED2383"/>
    <w:rsid w:val="00ED32CF"/>
    <w:rsid w:val="00ED4147"/>
    <w:rsid w:val="00ED4377"/>
    <w:rsid w:val="00ED4C02"/>
    <w:rsid w:val="00ED4D50"/>
    <w:rsid w:val="00ED4EAB"/>
    <w:rsid w:val="00ED5769"/>
    <w:rsid w:val="00ED6361"/>
    <w:rsid w:val="00ED797F"/>
    <w:rsid w:val="00EE03DF"/>
    <w:rsid w:val="00EE0557"/>
    <w:rsid w:val="00EE1C06"/>
    <w:rsid w:val="00EE3FEB"/>
    <w:rsid w:val="00EE40B8"/>
    <w:rsid w:val="00EE4BD5"/>
    <w:rsid w:val="00EE5171"/>
    <w:rsid w:val="00EE570C"/>
    <w:rsid w:val="00EE770F"/>
    <w:rsid w:val="00EE796F"/>
    <w:rsid w:val="00EE7D77"/>
    <w:rsid w:val="00EF16F4"/>
    <w:rsid w:val="00EF20E9"/>
    <w:rsid w:val="00EF2A11"/>
    <w:rsid w:val="00EF2A71"/>
    <w:rsid w:val="00EF32F7"/>
    <w:rsid w:val="00EF3A92"/>
    <w:rsid w:val="00EF3C0B"/>
    <w:rsid w:val="00EF56C8"/>
    <w:rsid w:val="00EF6913"/>
    <w:rsid w:val="00EF6CEA"/>
    <w:rsid w:val="00EF7307"/>
    <w:rsid w:val="00EF77A2"/>
    <w:rsid w:val="00EF7987"/>
    <w:rsid w:val="00EF7EC1"/>
    <w:rsid w:val="00F00DE3"/>
    <w:rsid w:val="00F011AF"/>
    <w:rsid w:val="00F011B9"/>
    <w:rsid w:val="00F0147C"/>
    <w:rsid w:val="00F01B78"/>
    <w:rsid w:val="00F026F8"/>
    <w:rsid w:val="00F0412A"/>
    <w:rsid w:val="00F04351"/>
    <w:rsid w:val="00F04B24"/>
    <w:rsid w:val="00F062C3"/>
    <w:rsid w:val="00F06429"/>
    <w:rsid w:val="00F06735"/>
    <w:rsid w:val="00F077C7"/>
    <w:rsid w:val="00F104BC"/>
    <w:rsid w:val="00F10E3F"/>
    <w:rsid w:val="00F11773"/>
    <w:rsid w:val="00F11D63"/>
    <w:rsid w:val="00F121D2"/>
    <w:rsid w:val="00F1230D"/>
    <w:rsid w:val="00F1265E"/>
    <w:rsid w:val="00F13A1A"/>
    <w:rsid w:val="00F1419E"/>
    <w:rsid w:val="00F146B0"/>
    <w:rsid w:val="00F14969"/>
    <w:rsid w:val="00F171B9"/>
    <w:rsid w:val="00F17688"/>
    <w:rsid w:val="00F20C20"/>
    <w:rsid w:val="00F211A0"/>
    <w:rsid w:val="00F2262A"/>
    <w:rsid w:val="00F248E9"/>
    <w:rsid w:val="00F25D5B"/>
    <w:rsid w:val="00F274B4"/>
    <w:rsid w:val="00F30041"/>
    <w:rsid w:val="00F30A25"/>
    <w:rsid w:val="00F30EED"/>
    <w:rsid w:val="00F31834"/>
    <w:rsid w:val="00F32195"/>
    <w:rsid w:val="00F3255E"/>
    <w:rsid w:val="00F33F84"/>
    <w:rsid w:val="00F343AC"/>
    <w:rsid w:val="00F34ECE"/>
    <w:rsid w:val="00F35FAC"/>
    <w:rsid w:val="00F3659E"/>
    <w:rsid w:val="00F368FF"/>
    <w:rsid w:val="00F36E49"/>
    <w:rsid w:val="00F372F6"/>
    <w:rsid w:val="00F37AEA"/>
    <w:rsid w:val="00F37FCC"/>
    <w:rsid w:val="00F43497"/>
    <w:rsid w:val="00F44B46"/>
    <w:rsid w:val="00F44EF5"/>
    <w:rsid w:val="00F44F76"/>
    <w:rsid w:val="00F451B3"/>
    <w:rsid w:val="00F45BDE"/>
    <w:rsid w:val="00F45F42"/>
    <w:rsid w:val="00F46A17"/>
    <w:rsid w:val="00F46F3F"/>
    <w:rsid w:val="00F471B7"/>
    <w:rsid w:val="00F50285"/>
    <w:rsid w:val="00F5182E"/>
    <w:rsid w:val="00F51ACB"/>
    <w:rsid w:val="00F5301F"/>
    <w:rsid w:val="00F53354"/>
    <w:rsid w:val="00F535C2"/>
    <w:rsid w:val="00F537E5"/>
    <w:rsid w:val="00F5442D"/>
    <w:rsid w:val="00F553E8"/>
    <w:rsid w:val="00F5557B"/>
    <w:rsid w:val="00F56A5B"/>
    <w:rsid w:val="00F571CC"/>
    <w:rsid w:val="00F574A7"/>
    <w:rsid w:val="00F57524"/>
    <w:rsid w:val="00F57641"/>
    <w:rsid w:val="00F60BA7"/>
    <w:rsid w:val="00F61C54"/>
    <w:rsid w:val="00F65459"/>
    <w:rsid w:val="00F656F7"/>
    <w:rsid w:val="00F66119"/>
    <w:rsid w:val="00F6665A"/>
    <w:rsid w:val="00F67801"/>
    <w:rsid w:val="00F708E2"/>
    <w:rsid w:val="00F70986"/>
    <w:rsid w:val="00F70EB0"/>
    <w:rsid w:val="00F71EFA"/>
    <w:rsid w:val="00F72E6E"/>
    <w:rsid w:val="00F72FE5"/>
    <w:rsid w:val="00F740DB"/>
    <w:rsid w:val="00F75816"/>
    <w:rsid w:val="00F7586E"/>
    <w:rsid w:val="00F765E4"/>
    <w:rsid w:val="00F76B42"/>
    <w:rsid w:val="00F777B0"/>
    <w:rsid w:val="00F80C5C"/>
    <w:rsid w:val="00F80D9C"/>
    <w:rsid w:val="00F8161B"/>
    <w:rsid w:val="00F826A3"/>
    <w:rsid w:val="00F82C2F"/>
    <w:rsid w:val="00F82C88"/>
    <w:rsid w:val="00F8325B"/>
    <w:rsid w:val="00F84BFA"/>
    <w:rsid w:val="00F8582C"/>
    <w:rsid w:val="00F9068B"/>
    <w:rsid w:val="00F90B41"/>
    <w:rsid w:val="00F911FE"/>
    <w:rsid w:val="00F9153D"/>
    <w:rsid w:val="00F92D24"/>
    <w:rsid w:val="00F934E1"/>
    <w:rsid w:val="00F94214"/>
    <w:rsid w:val="00F942E1"/>
    <w:rsid w:val="00F97D63"/>
    <w:rsid w:val="00FA003D"/>
    <w:rsid w:val="00FA209B"/>
    <w:rsid w:val="00FA2184"/>
    <w:rsid w:val="00FA2997"/>
    <w:rsid w:val="00FA30E6"/>
    <w:rsid w:val="00FA3120"/>
    <w:rsid w:val="00FA343E"/>
    <w:rsid w:val="00FA39EE"/>
    <w:rsid w:val="00FA3E2C"/>
    <w:rsid w:val="00FA423E"/>
    <w:rsid w:val="00FA4664"/>
    <w:rsid w:val="00FA4E47"/>
    <w:rsid w:val="00FA54DB"/>
    <w:rsid w:val="00FA5637"/>
    <w:rsid w:val="00FA72FF"/>
    <w:rsid w:val="00FB0C3A"/>
    <w:rsid w:val="00FB14ED"/>
    <w:rsid w:val="00FB1FBF"/>
    <w:rsid w:val="00FB2A65"/>
    <w:rsid w:val="00FB35D0"/>
    <w:rsid w:val="00FB4101"/>
    <w:rsid w:val="00FB4531"/>
    <w:rsid w:val="00FB4D86"/>
    <w:rsid w:val="00FB53CA"/>
    <w:rsid w:val="00FB5BB7"/>
    <w:rsid w:val="00FB66E7"/>
    <w:rsid w:val="00FB77C7"/>
    <w:rsid w:val="00FC14E3"/>
    <w:rsid w:val="00FC1A6D"/>
    <w:rsid w:val="00FC2B56"/>
    <w:rsid w:val="00FC336C"/>
    <w:rsid w:val="00FC47A1"/>
    <w:rsid w:val="00FC49CC"/>
    <w:rsid w:val="00FC60FB"/>
    <w:rsid w:val="00FC6126"/>
    <w:rsid w:val="00FC7569"/>
    <w:rsid w:val="00FD083B"/>
    <w:rsid w:val="00FD1F3C"/>
    <w:rsid w:val="00FD2656"/>
    <w:rsid w:val="00FD2B6A"/>
    <w:rsid w:val="00FD2F4A"/>
    <w:rsid w:val="00FD46A8"/>
    <w:rsid w:val="00FD4911"/>
    <w:rsid w:val="00FD4FF9"/>
    <w:rsid w:val="00FD533C"/>
    <w:rsid w:val="00FD5561"/>
    <w:rsid w:val="00FD5DA0"/>
    <w:rsid w:val="00FD72A5"/>
    <w:rsid w:val="00FD74E4"/>
    <w:rsid w:val="00FE066E"/>
    <w:rsid w:val="00FE0E1D"/>
    <w:rsid w:val="00FE1616"/>
    <w:rsid w:val="00FE1C71"/>
    <w:rsid w:val="00FE311A"/>
    <w:rsid w:val="00FE3B14"/>
    <w:rsid w:val="00FE5459"/>
    <w:rsid w:val="00FE5D46"/>
    <w:rsid w:val="00FE6681"/>
    <w:rsid w:val="00FE722C"/>
    <w:rsid w:val="00FE75D5"/>
    <w:rsid w:val="00FE76BC"/>
    <w:rsid w:val="00FF0671"/>
    <w:rsid w:val="00FF0A3F"/>
    <w:rsid w:val="00FF0F74"/>
    <w:rsid w:val="00FF1832"/>
    <w:rsid w:val="00FF289D"/>
    <w:rsid w:val="00FF4782"/>
    <w:rsid w:val="00FF61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36D11C0"/>
  <w15:docId w15:val="{03BA3E02-E5DA-444C-B31B-64C652AF53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r-Latn-RS" w:eastAsia="sr-Latn-R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A550B"/>
    <w:pPr>
      <w:jc w:val="both"/>
    </w:pPr>
    <w:rPr>
      <w:rFonts w:ascii="TimesRoman" w:hAnsi="TimesRoman"/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qFormat/>
    <w:rsid w:val="00FD46A8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pPr>
      <w:keepNext/>
      <w:widowControl w:val="0"/>
      <w:tabs>
        <w:tab w:val="center" w:pos="6237"/>
      </w:tabs>
      <w:outlineLvl w:val="1"/>
    </w:pPr>
    <w:rPr>
      <w:rFonts w:ascii="TimesRomanBold" w:hAnsi="TimesRomanBold"/>
      <w:iCs/>
      <w:szCs w:val="20"/>
    </w:rPr>
  </w:style>
  <w:style w:type="paragraph" w:styleId="Heading3">
    <w:name w:val="heading 3"/>
    <w:basedOn w:val="Normal"/>
    <w:next w:val="Normal"/>
    <w:qFormat/>
    <w:pPr>
      <w:keepNext/>
      <w:widowControl w:val="0"/>
      <w:tabs>
        <w:tab w:val="center" w:pos="6237"/>
      </w:tabs>
      <w:jc w:val="center"/>
      <w:outlineLvl w:val="2"/>
    </w:pPr>
    <w:rPr>
      <w:rFonts w:ascii="TimesRomanBold" w:hAnsi="TimesRomanBold"/>
      <w:iCs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pPr>
      <w:tabs>
        <w:tab w:val="center" w:pos="4320"/>
        <w:tab w:val="right" w:pos="8640"/>
      </w:tabs>
    </w:pPr>
  </w:style>
  <w:style w:type="paragraph" w:styleId="Footer">
    <w:name w:val="footer"/>
    <w:aliases w:val=" Char"/>
    <w:basedOn w:val="Normal"/>
    <w:link w:val="FooterChar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styleId="Title">
    <w:name w:val="Title"/>
    <w:basedOn w:val="Normal"/>
    <w:link w:val="TitleChar"/>
    <w:qFormat/>
    <w:rsid w:val="007F21FF"/>
    <w:pPr>
      <w:autoSpaceDE w:val="0"/>
      <w:autoSpaceDN w:val="0"/>
      <w:jc w:val="center"/>
    </w:pPr>
    <w:rPr>
      <w:rFonts w:ascii="Times New Roman" w:hAnsi="Times New Roman"/>
      <w:b/>
      <w:bCs/>
      <w:sz w:val="20"/>
      <w:szCs w:val="20"/>
      <w:lang w:val="sl-SI"/>
    </w:rPr>
  </w:style>
  <w:style w:type="character" w:styleId="Strong">
    <w:name w:val="Strong"/>
    <w:qFormat/>
    <w:rPr>
      <w:b/>
      <w:bCs/>
    </w:rPr>
  </w:style>
  <w:style w:type="paragraph" w:styleId="BodyText">
    <w:name w:val="Body Text"/>
    <w:basedOn w:val="Normal"/>
    <w:pPr>
      <w:widowControl w:val="0"/>
    </w:pPr>
    <w:rPr>
      <w:szCs w:val="20"/>
    </w:rPr>
  </w:style>
  <w:style w:type="paragraph" w:styleId="BlockText">
    <w:name w:val="Block Text"/>
    <w:basedOn w:val="Normal"/>
    <w:pPr>
      <w:spacing w:line="360" w:lineRule="auto"/>
      <w:ind w:left="567" w:right="282" w:firstLine="709"/>
    </w:pPr>
    <w:rPr>
      <w:rFonts w:ascii="YU C Friz Quadrata" w:hAnsi="YU C Friz Quadrata"/>
      <w:szCs w:val="20"/>
    </w:rPr>
  </w:style>
  <w:style w:type="character" w:customStyle="1" w:styleId="FooterChar">
    <w:name w:val="Footer Char"/>
    <w:aliases w:val=" Char Char"/>
    <w:link w:val="Footer"/>
    <w:rsid w:val="00A629EE"/>
    <w:rPr>
      <w:rFonts w:ascii="TimesRoman" w:hAnsi="TimesRoman"/>
      <w:sz w:val="24"/>
      <w:szCs w:val="24"/>
      <w:lang w:val="en-US" w:eastAsia="en-US" w:bidi="ar-SA"/>
    </w:rPr>
  </w:style>
  <w:style w:type="paragraph" w:styleId="Subtitle">
    <w:name w:val="Subtitle"/>
    <w:basedOn w:val="Normal"/>
    <w:qFormat/>
    <w:rsid w:val="00FD46A8"/>
    <w:pPr>
      <w:ind w:firstLine="567"/>
      <w:jc w:val="left"/>
    </w:pPr>
    <w:rPr>
      <w:rFonts w:ascii="YU Times New Roman" w:hAnsi="YU Times New Roman"/>
      <w:szCs w:val="20"/>
    </w:rPr>
  </w:style>
  <w:style w:type="table" w:styleId="TableGrid">
    <w:name w:val="Table Grid"/>
    <w:basedOn w:val="TableNormal"/>
    <w:rsid w:val="004D7C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2">
    <w:name w:val="Body Text Indent 2"/>
    <w:basedOn w:val="Normal"/>
    <w:rsid w:val="00E7519B"/>
    <w:pPr>
      <w:spacing w:after="120" w:line="480" w:lineRule="auto"/>
      <w:ind w:left="360"/>
    </w:pPr>
  </w:style>
  <w:style w:type="paragraph" w:customStyle="1" w:styleId="Style1">
    <w:name w:val="Style1"/>
    <w:basedOn w:val="Normal"/>
    <w:rsid w:val="008E79CF"/>
    <w:pPr>
      <w:numPr>
        <w:numId w:val="17"/>
      </w:numPr>
      <w:tabs>
        <w:tab w:val="center" w:pos="969"/>
      </w:tabs>
      <w:ind w:left="57" w:firstLine="663"/>
    </w:pPr>
    <w:rPr>
      <w:rFonts w:ascii="Times New Roman" w:hAnsi="Times New Roman" w:cs="Arial"/>
      <w:lang w:val="sr-Latn-CS"/>
    </w:rPr>
  </w:style>
  <w:style w:type="character" w:customStyle="1" w:styleId="TitleChar">
    <w:name w:val="Title Char"/>
    <w:link w:val="Title"/>
    <w:rsid w:val="007F21FF"/>
    <w:rPr>
      <w:b/>
      <w:bCs/>
      <w:lang w:val="sl-SI" w:eastAsia="en-US" w:bidi="ar-SA"/>
    </w:rPr>
  </w:style>
  <w:style w:type="character" w:customStyle="1" w:styleId="HeaderChar">
    <w:name w:val="Header Char"/>
    <w:link w:val="Header"/>
    <w:rsid w:val="00286193"/>
    <w:rPr>
      <w:rFonts w:ascii="TimesRoman" w:hAnsi="TimesRoman"/>
      <w:sz w:val="24"/>
      <w:szCs w:val="24"/>
      <w:lang w:val="en-US" w:eastAsia="en-US" w:bidi="ar-SA"/>
    </w:rPr>
  </w:style>
  <w:style w:type="paragraph" w:customStyle="1" w:styleId="Char">
    <w:name w:val="Char"/>
    <w:basedOn w:val="Normal"/>
    <w:rsid w:val="00286193"/>
    <w:pPr>
      <w:spacing w:after="160" w:line="240" w:lineRule="exact"/>
      <w:jc w:val="left"/>
    </w:pPr>
    <w:rPr>
      <w:rFonts w:ascii="Verdana" w:hAnsi="Verdana" w:cs="Verdana"/>
      <w:sz w:val="20"/>
      <w:szCs w:val="20"/>
    </w:rPr>
  </w:style>
  <w:style w:type="character" w:styleId="Hyperlink">
    <w:name w:val="Hyperlink"/>
    <w:rsid w:val="004E1F5C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6A3C9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A3C98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443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9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4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90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7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83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64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1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5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Templates\TF%20memorandum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TF memorandum</Template>
  <TotalTime>8</TotalTime>
  <Pages>1</Pages>
  <Words>108</Words>
  <Characters>618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Va{ znak:</vt:lpstr>
    </vt:vector>
  </TitlesOfParts>
  <Company>Tehnicki fakultet Cacak</Company>
  <LinksUpToDate>false</LinksUpToDate>
  <CharactersWithSpaces>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Va{ znak:</dc:title>
  <dc:creator>z</dc:creator>
  <cp:lastModifiedBy>Marko</cp:lastModifiedBy>
  <cp:revision>5</cp:revision>
  <cp:lastPrinted>2016-06-09T11:17:00Z</cp:lastPrinted>
  <dcterms:created xsi:type="dcterms:W3CDTF">2019-11-23T22:36:00Z</dcterms:created>
  <dcterms:modified xsi:type="dcterms:W3CDTF">2019-11-23T22:39:00Z</dcterms:modified>
</cp:coreProperties>
</file>